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D39" w:rsidRPr="001E4BF0" w:rsidRDefault="00C748D6" w:rsidP="00A10D39">
      <w:pPr>
        <w:pStyle w:val="a5"/>
        <w:rPr>
          <w:szCs w:val="22"/>
          <w:lang w:val="ru-RU"/>
        </w:rPr>
      </w:pPr>
      <w:bookmarkStart w:id="0" w:name="_GoBack"/>
      <w:bookmarkEnd w:id="0"/>
      <w:r>
        <w:rPr>
          <w:szCs w:val="22"/>
          <w:lang w:val="ru-RU"/>
        </w:rPr>
        <w:t xml:space="preserve"> </w:t>
      </w:r>
      <w:r w:rsidR="00A10D39" w:rsidRPr="001E4BF0">
        <w:rPr>
          <w:szCs w:val="22"/>
          <w:lang w:val="ru-RU"/>
        </w:rPr>
        <w:t>ДЗЯРЖАЎНАЯ ІНСПЕКЦЫЯ</w:t>
      </w:r>
    </w:p>
    <w:p w:rsidR="00A10D39" w:rsidRPr="001E4BF0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АХОВЫ ЖЫВЁЛЬНАГА</w:t>
      </w:r>
    </w:p>
    <w:p w:rsidR="00A10D39" w:rsidRPr="001E4BF0" w:rsidRDefault="00A10D39" w:rsidP="00A10D39">
      <w:pPr>
        <w:pStyle w:val="5"/>
        <w:rPr>
          <w:szCs w:val="22"/>
          <w:lang w:val="ru-RU"/>
        </w:rPr>
      </w:pPr>
      <w:r w:rsidRPr="001E4BF0">
        <w:rPr>
          <w:szCs w:val="22"/>
          <w:lang w:val="ru-RU"/>
        </w:rPr>
        <w:t>І РАСЛІННАГА СВЕТУ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ПРЫ ПРЭЗІДЭНЦЕ</w:t>
      </w:r>
    </w:p>
    <w:p w:rsidR="00A10D39" w:rsidRPr="004730E3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РЭСПУБЛІ</w:t>
      </w:r>
      <w:proofErr w:type="gramStart"/>
      <w:r w:rsidRPr="001E4BF0">
        <w:rPr>
          <w:b/>
          <w:color w:val="000000"/>
          <w:sz w:val="22"/>
          <w:szCs w:val="22"/>
          <w:lang w:val="ru-RU"/>
        </w:rPr>
        <w:t>К</w:t>
      </w:r>
      <w:proofErr w:type="gramEnd"/>
      <w:r w:rsidRPr="001E4BF0">
        <w:rPr>
          <w:b/>
          <w:color w:val="000000"/>
          <w:sz w:val="22"/>
          <w:szCs w:val="22"/>
          <w:lang w:val="ru-RU"/>
        </w:rPr>
        <w:t>І БЕЛАРУСЬ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t>Вул</w:t>
      </w:r>
      <w:proofErr w:type="gramStart"/>
      <w:r w:rsidRPr="004730E3">
        <w:t>.Х</w:t>
      </w:r>
      <w:proofErr w:type="gramEnd"/>
      <w:r w:rsidRPr="004730E3">
        <w:t>аркаўская</w:t>
      </w:r>
      <w:proofErr w:type="spellEnd"/>
      <w:r w:rsidRPr="004730E3">
        <w:t xml:space="preserve"> , 17, </w:t>
      </w:r>
      <w:smartTag w:uri="urn:schemas-microsoft-com:office:smarttags" w:element="metricconverter">
        <w:smartTagPr>
          <w:attr w:name="ProductID" w:val="220073, г"/>
        </w:smartTagPr>
        <w:r w:rsidRPr="004730E3">
          <w:t xml:space="preserve">220073, </w:t>
        </w:r>
        <w:proofErr w:type="spellStart"/>
        <w:r w:rsidRPr="004730E3">
          <w:t>г</w:t>
        </w:r>
      </w:smartTag>
      <w:r w:rsidRPr="004730E3">
        <w:t>.Мінск</w:t>
      </w:r>
      <w:proofErr w:type="spellEnd"/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rPr>
          <w:color w:val="000000"/>
        </w:rPr>
        <w:t>Тэл</w:t>
      </w:r>
      <w:proofErr w:type="spellEnd"/>
      <w:r w:rsidRPr="004730E3">
        <w:rPr>
          <w:color w:val="000000"/>
        </w:rPr>
        <w:t>.(факс) 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6D31B7" w:rsidRDefault="00A10D39" w:rsidP="00A10D39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6D31B7">
        <w:rPr>
          <w:lang w:val="en-US"/>
        </w:rPr>
        <w:t>E-mail: gosinspekciya@gosinspekciya.gov.by</w:t>
      </w:r>
    </w:p>
    <w:p w:rsidR="00A10D39" w:rsidRPr="001E4BF0" w:rsidRDefault="001E745D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>
        <w:rPr>
          <w:noProof/>
          <w:color w:val="000000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6096000" cy="0"/>
                <wp:effectExtent l="0" t="0" r="0" b="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B3C8428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80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" strokeweight="3.5pt">
                <v:stroke linestyle="thinThin"/>
              </v:line>
            </w:pict>
          </mc:Fallback>
        </mc:AlternateContent>
      </w:r>
      <w:r w:rsidR="00A10D39" w:rsidRPr="00987879">
        <w:rPr>
          <w:color w:val="000000"/>
          <w:sz w:val="24"/>
          <w:szCs w:val="24"/>
          <w:lang w:val="ru-RU"/>
        </w:rPr>
        <w:br w:type="column"/>
      </w:r>
      <w:r w:rsidR="00A10D39" w:rsidRPr="001E4BF0">
        <w:rPr>
          <w:b/>
          <w:sz w:val="22"/>
          <w:szCs w:val="22"/>
          <w:lang w:val="ru-RU"/>
        </w:rPr>
        <w:lastRenderedPageBreak/>
        <w:t xml:space="preserve">ГОСУДАРСТВЕННАЯ </w:t>
      </w:r>
      <w:r w:rsidR="00A10D39" w:rsidRPr="001E4BF0">
        <w:rPr>
          <w:b/>
          <w:color w:val="000000"/>
          <w:sz w:val="22"/>
          <w:szCs w:val="22"/>
          <w:lang w:val="ru-RU"/>
        </w:rPr>
        <w:t>ИНСПЕКЦИЯ ОХРАНЫ ЖИВОТНОГО</w:t>
      </w:r>
    </w:p>
    <w:p w:rsidR="00A10D39" w:rsidRPr="001E4BF0" w:rsidRDefault="00A10D39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И РАСТИТЕЛЬНОГО МИРА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ПРИ ПРЕЗИДЕНТЕ</w:t>
      </w:r>
    </w:p>
    <w:p w:rsidR="00A10D39" w:rsidRPr="006D31B7" w:rsidRDefault="00A10D39" w:rsidP="00A10D39">
      <w:pPr>
        <w:shd w:val="clear" w:color="auto" w:fill="FFFFFF"/>
        <w:ind w:right="-79"/>
        <w:jc w:val="center"/>
        <w:rPr>
          <w:b/>
          <w:sz w:val="22"/>
          <w:szCs w:val="22"/>
          <w:lang w:val="ru-RU"/>
        </w:rPr>
      </w:pPr>
      <w:r w:rsidRPr="001E4BF0">
        <w:rPr>
          <w:b/>
          <w:sz w:val="22"/>
          <w:szCs w:val="22"/>
          <w:lang w:val="ru-RU"/>
        </w:rPr>
        <w:t>РЕСПУБЛИКИ БЕЛАРУСЬ</w:t>
      </w:r>
    </w:p>
    <w:p w:rsidR="00A10D39" w:rsidRPr="004730E3" w:rsidRDefault="00A10D39" w:rsidP="00A10D39">
      <w:pPr>
        <w:shd w:val="clear" w:color="auto" w:fill="FFFFFF"/>
        <w:jc w:val="center"/>
        <w:rPr>
          <w:color w:val="000000"/>
          <w:lang w:val="ru-RU"/>
        </w:rPr>
      </w:pPr>
      <w:proofErr w:type="spellStart"/>
      <w:r w:rsidRPr="004730E3">
        <w:rPr>
          <w:lang w:val="ru-RU"/>
        </w:rPr>
        <w:t>Ул.Харьковская</w:t>
      </w:r>
      <w:proofErr w:type="spellEnd"/>
      <w:r w:rsidRPr="004730E3">
        <w:rPr>
          <w:lang w:val="ru-RU"/>
        </w:rPr>
        <w:t xml:space="preserve">, 17, </w:t>
      </w:r>
      <w:smartTag w:uri="urn:schemas-microsoft-com:office:smarttags" w:element="metricconverter">
        <w:smartTagPr>
          <w:attr w:name="ProductID" w:val="220073, г"/>
        </w:smartTagPr>
        <w:r w:rsidRPr="004730E3">
          <w:rPr>
            <w:lang w:val="ru-RU"/>
          </w:rPr>
          <w:t xml:space="preserve">220073, </w:t>
        </w:r>
        <w:proofErr w:type="spellStart"/>
        <w:r w:rsidRPr="004730E3">
          <w:rPr>
            <w:lang w:val="ru-RU"/>
          </w:rPr>
          <w:t>г</w:t>
        </w:r>
      </w:smartTag>
      <w:r w:rsidRPr="004730E3">
        <w:rPr>
          <w:lang w:val="ru-RU"/>
        </w:rPr>
        <w:t>.Минск</w:t>
      </w:r>
      <w:proofErr w:type="spellEnd"/>
    </w:p>
    <w:p w:rsidR="00A10D39" w:rsidRPr="004730E3" w:rsidRDefault="00A10D39" w:rsidP="00A10D39">
      <w:pPr>
        <w:shd w:val="clear" w:color="auto" w:fill="FFFFFF"/>
        <w:ind w:right="-80"/>
        <w:jc w:val="center"/>
        <w:rPr>
          <w:lang w:val="ru-RU"/>
        </w:rPr>
      </w:pPr>
      <w:r w:rsidRPr="004730E3">
        <w:rPr>
          <w:color w:val="000000"/>
          <w:lang w:val="ru-RU"/>
        </w:rPr>
        <w:t>Тел.(факс) 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4730E3">
        <w:rPr>
          <w:color w:val="000000"/>
          <w:lang w:val="en-US"/>
        </w:rPr>
        <w:t>E-mail: gosinspekciya@gosinspekciya.gov.by</w:t>
      </w: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  <w:sectPr w:rsidR="00A10D39" w:rsidRPr="004730E3" w:rsidSect="00F33283">
          <w:headerReference w:type="even" r:id="rId8"/>
          <w:headerReference w:type="default" r:id="rId9"/>
          <w:type w:val="continuous"/>
          <w:pgSz w:w="11909" w:h="16834"/>
          <w:pgMar w:top="1134" w:right="567" w:bottom="851" w:left="1701" w:header="720" w:footer="720" w:gutter="0"/>
          <w:cols w:num="2" w:space="1701"/>
          <w:noEndnote/>
          <w:titlePg/>
        </w:sectPr>
      </w:pPr>
    </w:p>
    <w:p w:rsidR="00C13C76" w:rsidRPr="00987879" w:rsidRDefault="000427A6" w:rsidP="000076AC">
      <w:pPr>
        <w:tabs>
          <w:tab w:val="left" w:pos="5520"/>
        </w:tabs>
        <w:spacing w:line="280" w:lineRule="exact"/>
        <w:rPr>
          <w:sz w:val="30"/>
          <w:szCs w:val="30"/>
          <w:lang w:val="ru-RU"/>
        </w:rPr>
      </w:pPr>
      <w:r>
        <w:rPr>
          <w:sz w:val="30"/>
          <w:szCs w:val="30"/>
          <w:u w:val="single"/>
          <w:lang w:val="ru-RU"/>
        </w:rPr>
        <w:lastRenderedPageBreak/>
        <w:t>03</w:t>
      </w:r>
      <w:r w:rsidR="008412DB" w:rsidRPr="0034756B">
        <w:rPr>
          <w:sz w:val="30"/>
          <w:szCs w:val="30"/>
        </w:rPr>
        <w:t>.</w:t>
      </w:r>
      <w:r w:rsidR="00F33283">
        <w:rPr>
          <w:sz w:val="30"/>
          <w:szCs w:val="30"/>
          <w:lang w:val="ru-RU"/>
        </w:rPr>
        <w:t>01</w:t>
      </w:r>
      <w:r w:rsidR="008412DB" w:rsidRPr="00926D50">
        <w:rPr>
          <w:sz w:val="30"/>
          <w:szCs w:val="30"/>
        </w:rPr>
        <w:t>.</w:t>
      </w:r>
      <w:r w:rsidR="008412DB">
        <w:rPr>
          <w:sz w:val="30"/>
          <w:szCs w:val="30"/>
        </w:rPr>
        <w:t>201</w:t>
      </w:r>
      <w:r w:rsidR="0038722C">
        <w:rPr>
          <w:sz w:val="30"/>
          <w:szCs w:val="30"/>
          <w:lang w:val="ru-RU"/>
        </w:rPr>
        <w:t>9</w:t>
      </w:r>
      <w:r w:rsidR="008412DB" w:rsidRPr="00926D50">
        <w:rPr>
          <w:sz w:val="30"/>
          <w:szCs w:val="30"/>
        </w:rPr>
        <w:t xml:space="preserve"> № </w:t>
      </w:r>
      <w:r w:rsidR="0038722C">
        <w:rPr>
          <w:sz w:val="30"/>
          <w:szCs w:val="30"/>
          <w:lang w:val="ru-RU"/>
        </w:rPr>
        <w:t>Л</w:t>
      </w:r>
      <w:r w:rsidR="008412DB" w:rsidRPr="00D26FE4">
        <w:rPr>
          <w:sz w:val="30"/>
          <w:szCs w:val="30"/>
        </w:rPr>
        <w:t>-</w:t>
      </w:r>
      <w:r w:rsidR="008412DB" w:rsidRPr="00D26FE4">
        <w:rPr>
          <w:sz w:val="30"/>
          <w:szCs w:val="30"/>
          <w:lang w:val="ru-RU"/>
        </w:rPr>
        <w:t>3</w:t>
      </w:r>
      <w:r w:rsidR="0038722C">
        <w:rPr>
          <w:sz w:val="30"/>
          <w:szCs w:val="30"/>
          <w:lang w:val="ru-RU"/>
        </w:rPr>
        <w:t>62</w:t>
      </w:r>
      <w:r w:rsidR="000076AC">
        <w:rPr>
          <w:sz w:val="30"/>
          <w:szCs w:val="30"/>
          <w:lang w:val="ru-RU"/>
        </w:rPr>
        <w:tab/>
      </w:r>
      <w:proofErr w:type="spellStart"/>
      <w:r w:rsidR="00987879">
        <w:rPr>
          <w:sz w:val="30"/>
          <w:szCs w:val="30"/>
          <w:lang w:val="en-US"/>
        </w:rPr>
        <w:t>xxxxxxxxxxxxxx</w:t>
      </w:r>
      <w:proofErr w:type="spellEnd"/>
    </w:p>
    <w:p w:rsidR="008412DB" w:rsidRPr="0065706A" w:rsidRDefault="008412DB" w:rsidP="00EB3D7B">
      <w:pPr>
        <w:tabs>
          <w:tab w:val="left" w:pos="5670"/>
        </w:tabs>
        <w:spacing w:line="280" w:lineRule="exact"/>
        <w:ind w:left="5529"/>
        <w:rPr>
          <w:sz w:val="30"/>
          <w:szCs w:val="30"/>
          <w:lang w:val="ru-RU"/>
        </w:rPr>
      </w:pPr>
      <w:r w:rsidRPr="00006ABA">
        <w:rPr>
          <w:sz w:val="30"/>
          <w:szCs w:val="30"/>
          <w:lang w:val="ru-RU"/>
        </w:rPr>
        <w:t>&lt;</w:t>
      </w:r>
      <w:proofErr w:type="spellStart"/>
      <w:r w:rsidR="00090BA2">
        <w:rPr>
          <w:sz w:val="30"/>
          <w:szCs w:val="30"/>
          <w:lang w:val="en-US"/>
        </w:rPr>
        <w:t>y</w:t>
      </w:r>
      <w:r w:rsidR="00C13C76">
        <w:rPr>
          <w:sz w:val="30"/>
          <w:szCs w:val="30"/>
          <w:lang w:val="en-US"/>
        </w:rPr>
        <w:t>a</w:t>
      </w:r>
      <w:r w:rsidR="0038722C">
        <w:rPr>
          <w:sz w:val="30"/>
          <w:szCs w:val="30"/>
          <w:lang w:val="en-US"/>
        </w:rPr>
        <w:t>kuru</w:t>
      </w:r>
      <w:proofErr w:type="spellEnd"/>
      <w:r w:rsidRPr="00006ABA">
        <w:rPr>
          <w:sz w:val="30"/>
          <w:szCs w:val="30"/>
          <w:lang w:val="ru-RU"/>
        </w:rPr>
        <w:t>@</w:t>
      </w:r>
      <w:r w:rsidR="00EB3D7B">
        <w:rPr>
          <w:sz w:val="30"/>
          <w:szCs w:val="30"/>
          <w:lang w:val="en-US"/>
        </w:rPr>
        <w:t>mail</w:t>
      </w:r>
      <w:r w:rsidRPr="00006ABA">
        <w:rPr>
          <w:sz w:val="30"/>
          <w:szCs w:val="30"/>
          <w:lang w:val="ru-RU"/>
        </w:rPr>
        <w:t>.</w:t>
      </w:r>
      <w:proofErr w:type="spellStart"/>
      <w:r w:rsidR="00090BA2">
        <w:rPr>
          <w:sz w:val="30"/>
          <w:szCs w:val="30"/>
          <w:lang w:val="en-US"/>
        </w:rPr>
        <w:t>ru</w:t>
      </w:r>
      <w:proofErr w:type="spellEnd"/>
      <w:r w:rsidRPr="00006ABA">
        <w:rPr>
          <w:sz w:val="30"/>
          <w:szCs w:val="30"/>
          <w:lang w:val="ru-RU"/>
        </w:rPr>
        <w:t>&gt;</w:t>
      </w:r>
    </w:p>
    <w:p w:rsidR="008412DB" w:rsidRDefault="008412DB" w:rsidP="00EB3D7B">
      <w:pPr>
        <w:tabs>
          <w:tab w:val="left" w:pos="5670"/>
        </w:tabs>
        <w:spacing w:line="280" w:lineRule="exact"/>
        <w:ind w:left="5529"/>
        <w:rPr>
          <w:sz w:val="30"/>
          <w:szCs w:val="30"/>
          <w:lang w:val="ru-RU"/>
        </w:rPr>
      </w:pPr>
    </w:p>
    <w:p w:rsidR="008412DB" w:rsidRPr="0065706A" w:rsidRDefault="008412DB" w:rsidP="00EB3D7B">
      <w:pPr>
        <w:tabs>
          <w:tab w:val="left" w:pos="5670"/>
        </w:tabs>
        <w:spacing w:line="280" w:lineRule="exact"/>
        <w:ind w:left="5529"/>
        <w:rPr>
          <w:sz w:val="24"/>
          <w:szCs w:val="24"/>
          <w:lang w:val="ru-RU"/>
        </w:rPr>
      </w:pPr>
      <w:r w:rsidRPr="0065706A">
        <w:rPr>
          <w:sz w:val="24"/>
          <w:szCs w:val="24"/>
          <w:lang w:val="ru-RU"/>
        </w:rPr>
        <w:t>(направляется по электронной почте)</w:t>
      </w:r>
    </w:p>
    <w:p w:rsidR="008412DB" w:rsidRDefault="008412DB" w:rsidP="008412DB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</w:p>
    <w:p w:rsidR="008412DB" w:rsidRPr="007D7EEA" w:rsidRDefault="008412DB" w:rsidP="008412DB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  <w:r w:rsidRPr="00F95211">
        <w:rPr>
          <w:sz w:val="30"/>
          <w:szCs w:val="30"/>
          <w:lang w:val="ru-RU"/>
        </w:rPr>
        <w:t>О</w:t>
      </w:r>
      <w:r w:rsidR="00963B04">
        <w:rPr>
          <w:sz w:val="30"/>
          <w:szCs w:val="30"/>
          <w:lang w:val="ru-RU"/>
        </w:rPr>
        <w:t xml:space="preserve"> рассмотрении обращения</w:t>
      </w:r>
    </w:p>
    <w:p w:rsidR="008412DB" w:rsidRDefault="008412DB" w:rsidP="008412DB">
      <w:pPr>
        <w:spacing w:line="360" w:lineRule="auto"/>
        <w:jc w:val="both"/>
        <w:rPr>
          <w:sz w:val="30"/>
          <w:szCs w:val="30"/>
        </w:rPr>
      </w:pPr>
    </w:p>
    <w:p w:rsidR="00963B04" w:rsidRPr="00ED66CD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 w:rsidRPr="005429E0">
        <w:rPr>
          <w:sz w:val="30"/>
          <w:szCs w:val="30"/>
        </w:rPr>
        <w:t>Государственн</w:t>
      </w:r>
      <w:proofErr w:type="spellStart"/>
      <w:r>
        <w:rPr>
          <w:sz w:val="30"/>
          <w:szCs w:val="30"/>
          <w:lang w:val="ru-RU"/>
        </w:rPr>
        <w:t>ая</w:t>
      </w:r>
      <w:proofErr w:type="spellEnd"/>
      <w:r w:rsidRPr="005429E0">
        <w:rPr>
          <w:sz w:val="30"/>
          <w:szCs w:val="30"/>
        </w:rPr>
        <w:t xml:space="preserve"> инспекци</w:t>
      </w:r>
      <w:r>
        <w:rPr>
          <w:sz w:val="30"/>
          <w:szCs w:val="30"/>
          <w:lang w:val="ru-RU"/>
        </w:rPr>
        <w:t>я</w:t>
      </w:r>
      <w:r w:rsidRPr="005429E0">
        <w:rPr>
          <w:sz w:val="30"/>
          <w:szCs w:val="30"/>
        </w:rPr>
        <w:t xml:space="preserve"> охраны животного и растительного мира при Президенте Республики Беларусь рассмотре</w:t>
      </w:r>
      <w:r>
        <w:rPr>
          <w:sz w:val="30"/>
          <w:szCs w:val="30"/>
          <w:lang w:val="ru-RU"/>
        </w:rPr>
        <w:t>ла</w:t>
      </w:r>
      <w:r w:rsidRPr="005429E0">
        <w:rPr>
          <w:sz w:val="30"/>
          <w:szCs w:val="30"/>
        </w:rPr>
        <w:t xml:space="preserve"> Ваше обращение </w:t>
      </w:r>
      <w:r>
        <w:rPr>
          <w:sz w:val="30"/>
          <w:szCs w:val="30"/>
          <w:lang w:val="ru-RU"/>
        </w:rPr>
        <w:t>и сообщает следующее.</w:t>
      </w:r>
    </w:p>
    <w:p w:rsidR="00963B04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Согласно абзацу 7 пункта 15</w:t>
      </w:r>
      <w:r w:rsidR="00210CF1">
        <w:rPr>
          <w:sz w:val="30"/>
          <w:szCs w:val="30"/>
          <w:lang w:val="ru-RU"/>
        </w:rPr>
        <w:t>0</w:t>
      </w:r>
      <w:r>
        <w:rPr>
          <w:sz w:val="30"/>
          <w:szCs w:val="30"/>
          <w:lang w:val="ru-RU"/>
        </w:rPr>
        <w:t xml:space="preserve"> </w:t>
      </w:r>
      <w:r w:rsidRPr="005429E0">
        <w:rPr>
          <w:sz w:val="30"/>
          <w:szCs w:val="30"/>
        </w:rPr>
        <w:t xml:space="preserve">Правил ведения </w:t>
      </w:r>
      <w:r>
        <w:rPr>
          <w:sz w:val="30"/>
          <w:szCs w:val="30"/>
          <w:lang w:val="ru-RU"/>
        </w:rPr>
        <w:t>охотничьего</w:t>
      </w:r>
      <w:r w:rsidRPr="005429E0">
        <w:rPr>
          <w:sz w:val="30"/>
          <w:szCs w:val="30"/>
        </w:rPr>
        <w:t xml:space="preserve"> хозяйства и </w:t>
      </w:r>
      <w:r>
        <w:rPr>
          <w:sz w:val="30"/>
          <w:szCs w:val="30"/>
          <w:lang w:val="ru-RU"/>
        </w:rPr>
        <w:t>охоты</w:t>
      </w:r>
      <w:r w:rsidRPr="005429E0">
        <w:rPr>
          <w:sz w:val="30"/>
          <w:szCs w:val="30"/>
        </w:rPr>
        <w:t>, утвержд</w:t>
      </w:r>
      <w:r>
        <w:rPr>
          <w:sz w:val="30"/>
          <w:szCs w:val="30"/>
          <w:lang w:val="ru-RU"/>
        </w:rPr>
        <w:t>е</w:t>
      </w:r>
      <w:r w:rsidRPr="005429E0">
        <w:rPr>
          <w:sz w:val="30"/>
          <w:szCs w:val="30"/>
        </w:rPr>
        <w:t>нных Указом Президента Республи</w:t>
      </w:r>
      <w:r>
        <w:rPr>
          <w:sz w:val="30"/>
          <w:szCs w:val="30"/>
        </w:rPr>
        <w:t xml:space="preserve">ки Беларусь </w:t>
      </w:r>
      <w:r w:rsidR="0045023D" w:rsidRPr="00CB6C55">
        <w:rPr>
          <w:sz w:val="30"/>
          <w:szCs w:val="30"/>
        </w:rPr>
        <w:t xml:space="preserve">от 21.03.2018 </w:t>
      </w:r>
      <w:r w:rsidR="0045023D">
        <w:rPr>
          <w:sz w:val="30"/>
          <w:szCs w:val="30"/>
          <w:lang w:val="ru-RU"/>
        </w:rPr>
        <w:t>№</w:t>
      </w:r>
      <w:r w:rsidR="0045023D" w:rsidRPr="00CB6C55">
        <w:rPr>
          <w:sz w:val="30"/>
          <w:szCs w:val="30"/>
        </w:rPr>
        <w:t xml:space="preserve"> 112 </w:t>
      </w:r>
      <w:r>
        <w:rPr>
          <w:sz w:val="30"/>
          <w:szCs w:val="30"/>
          <w:lang w:val="ru-RU"/>
        </w:rPr>
        <w:t>(далее – Правила охоты), з</w:t>
      </w:r>
      <w:r w:rsidRPr="00942AD2">
        <w:rPr>
          <w:sz w:val="30"/>
          <w:szCs w:val="30"/>
          <w:lang w:val="ru-RU"/>
        </w:rPr>
        <w:t>апрещается</w:t>
      </w:r>
      <w:r>
        <w:rPr>
          <w:sz w:val="30"/>
          <w:szCs w:val="30"/>
          <w:lang w:val="ru-RU"/>
        </w:rPr>
        <w:t xml:space="preserve"> </w:t>
      </w:r>
      <w:r w:rsidRPr="00942AD2">
        <w:rPr>
          <w:sz w:val="30"/>
          <w:szCs w:val="30"/>
          <w:lang w:val="ru-RU"/>
        </w:rPr>
        <w:t>производить стрельбу и находиться с заряженным охотничьим оружием на расстоянии менее 200 метров от крайн</w:t>
      </w:r>
      <w:r>
        <w:rPr>
          <w:sz w:val="30"/>
          <w:szCs w:val="30"/>
          <w:lang w:val="ru-RU"/>
        </w:rPr>
        <w:t>его строения населенного пункта.</w:t>
      </w:r>
    </w:p>
    <w:p w:rsidR="00963B04" w:rsidRDefault="00963B04" w:rsidP="00076FFE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Вместе с тем, абзацем 4 пункта 12</w:t>
      </w:r>
      <w:r w:rsidR="0045023D">
        <w:rPr>
          <w:sz w:val="30"/>
          <w:szCs w:val="30"/>
          <w:lang w:val="ru-RU"/>
        </w:rPr>
        <w:t>7</w:t>
      </w:r>
      <w:r>
        <w:rPr>
          <w:sz w:val="30"/>
          <w:szCs w:val="30"/>
          <w:lang w:val="ru-RU"/>
        </w:rPr>
        <w:t xml:space="preserve"> Правил охоты установлено, что </w:t>
      </w:r>
      <w:r w:rsidRPr="00297CB2">
        <w:rPr>
          <w:sz w:val="30"/>
          <w:szCs w:val="30"/>
          <w:lang w:val="ru-RU"/>
        </w:rPr>
        <w:t>в запретных для охоты зонах и других запрещенных местах</w:t>
      </w:r>
      <w:r>
        <w:rPr>
          <w:sz w:val="30"/>
          <w:szCs w:val="30"/>
          <w:lang w:val="ru-RU"/>
        </w:rPr>
        <w:t xml:space="preserve"> </w:t>
      </w:r>
      <w:r w:rsidRPr="00924299">
        <w:rPr>
          <w:sz w:val="30"/>
          <w:szCs w:val="30"/>
          <w:lang w:val="ru-RU"/>
        </w:rPr>
        <w:t>охота</w:t>
      </w:r>
      <w:r>
        <w:rPr>
          <w:sz w:val="30"/>
          <w:szCs w:val="30"/>
          <w:lang w:val="ru-RU"/>
        </w:rPr>
        <w:t xml:space="preserve"> з</w:t>
      </w:r>
      <w:r w:rsidRPr="00924299">
        <w:rPr>
          <w:sz w:val="30"/>
          <w:szCs w:val="30"/>
          <w:lang w:val="ru-RU"/>
        </w:rPr>
        <w:t>апрещается</w:t>
      </w:r>
      <w:r>
        <w:rPr>
          <w:sz w:val="30"/>
          <w:szCs w:val="30"/>
          <w:lang w:val="ru-RU"/>
        </w:rPr>
        <w:t>.</w:t>
      </w:r>
      <w:r w:rsidR="00076FFE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>В соответствии с абзацем 1</w:t>
      </w:r>
      <w:r w:rsidR="004205D6">
        <w:rPr>
          <w:sz w:val="30"/>
          <w:szCs w:val="30"/>
          <w:lang w:val="ru-RU"/>
        </w:rPr>
        <w:t>7</w:t>
      </w:r>
      <w:r>
        <w:rPr>
          <w:sz w:val="30"/>
          <w:szCs w:val="30"/>
          <w:lang w:val="ru-RU"/>
        </w:rPr>
        <w:t xml:space="preserve"> пункта 2 Правил охоты, к </w:t>
      </w:r>
      <w:r w:rsidRPr="00902681">
        <w:rPr>
          <w:sz w:val="30"/>
          <w:szCs w:val="30"/>
          <w:lang w:val="ru-RU"/>
        </w:rPr>
        <w:t>запрещенны</w:t>
      </w:r>
      <w:r>
        <w:rPr>
          <w:sz w:val="30"/>
          <w:szCs w:val="30"/>
          <w:lang w:val="ru-RU"/>
        </w:rPr>
        <w:t>м</w:t>
      </w:r>
      <w:r w:rsidRPr="00902681">
        <w:rPr>
          <w:sz w:val="30"/>
          <w:szCs w:val="30"/>
          <w:lang w:val="ru-RU"/>
        </w:rPr>
        <w:t xml:space="preserve"> для охоты места</w:t>
      </w:r>
      <w:r>
        <w:rPr>
          <w:sz w:val="30"/>
          <w:szCs w:val="30"/>
          <w:lang w:val="ru-RU"/>
        </w:rPr>
        <w:t>м относятся</w:t>
      </w:r>
      <w:r w:rsidRPr="00902681">
        <w:rPr>
          <w:sz w:val="30"/>
          <w:szCs w:val="30"/>
          <w:lang w:val="ru-RU"/>
        </w:rPr>
        <w:t xml:space="preserve"> территории, не включенные в фонд охотничьих угодий, территории фонда охотничьих угодий, не переданных в аренду или безвозмездное пользование, и территории арендуемых охотничьих угодий, на которые не имеется разрешительных документов на право проведения охоты, в том числе </w:t>
      </w:r>
      <w:proofErr w:type="spellStart"/>
      <w:r w:rsidRPr="00902681">
        <w:rPr>
          <w:sz w:val="30"/>
          <w:szCs w:val="30"/>
          <w:lang w:val="ru-RU"/>
        </w:rPr>
        <w:t>охотохозяйственные</w:t>
      </w:r>
      <w:proofErr w:type="spellEnd"/>
      <w:r w:rsidRPr="00902681">
        <w:rPr>
          <w:sz w:val="30"/>
          <w:szCs w:val="30"/>
          <w:lang w:val="ru-RU"/>
        </w:rPr>
        <w:t xml:space="preserve"> зоны покоя</w:t>
      </w:r>
      <w:r>
        <w:rPr>
          <w:sz w:val="30"/>
          <w:szCs w:val="30"/>
          <w:lang w:val="ru-RU"/>
        </w:rPr>
        <w:t xml:space="preserve">. </w:t>
      </w:r>
      <w:r w:rsidR="000076AC">
        <w:rPr>
          <w:sz w:val="30"/>
          <w:szCs w:val="30"/>
          <w:lang w:val="ru-RU"/>
        </w:rPr>
        <w:t>П</w:t>
      </w:r>
      <w:r>
        <w:rPr>
          <w:sz w:val="30"/>
          <w:szCs w:val="30"/>
          <w:lang w:val="ru-RU"/>
        </w:rPr>
        <w:t>ункт</w:t>
      </w:r>
      <w:r w:rsidR="000076AC">
        <w:rPr>
          <w:sz w:val="30"/>
          <w:szCs w:val="30"/>
          <w:lang w:val="ru-RU"/>
        </w:rPr>
        <w:t>ом</w:t>
      </w:r>
      <w:r>
        <w:rPr>
          <w:sz w:val="30"/>
          <w:szCs w:val="30"/>
          <w:lang w:val="ru-RU"/>
        </w:rPr>
        <w:t xml:space="preserve"> 6 Правил охоты определены территории, не включенные в фонд охотничьих угодий</w:t>
      </w:r>
      <w:r w:rsidR="00B90420">
        <w:rPr>
          <w:sz w:val="30"/>
          <w:szCs w:val="30"/>
          <w:lang w:val="ru-RU"/>
        </w:rPr>
        <w:t>.</w:t>
      </w:r>
    </w:p>
    <w:p w:rsidR="005A3703" w:rsidRDefault="00963B04" w:rsidP="00963B04">
      <w:pPr>
        <w:pStyle w:val="af0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Таким образом, </w:t>
      </w:r>
      <w:r w:rsidR="00BC73F5">
        <w:rPr>
          <w:sz w:val="30"/>
          <w:szCs w:val="30"/>
          <w:lang w:val="ru-RU"/>
        </w:rPr>
        <w:t>при наличии действительных документов, указанных в пункте 108 Правил охоты</w:t>
      </w:r>
      <w:r w:rsidR="00166B34">
        <w:rPr>
          <w:sz w:val="30"/>
          <w:szCs w:val="30"/>
          <w:lang w:val="ru-RU"/>
        </w:rPr>
        <w:t>,</w:t>
      </w:r>
      <w:r w:rsidR="00BC73F5">
        <w:rPr>
          <w:sz w:val="30"/>
          <w:szCs w:val="30"/>
          <w:lang w:val="ru-RU"/>
        </w:rPr>
        <w:t xml:space="preserve"> </w:t>
      </w:r>
      <w:r w:rsidR="00886F5B">
        <w:rPr>
          <w:sz w:val="30"/>
          <w:szCs w:val="30"/>
          <w:lang w:val="ru-RU"/>
        </w:rPr>
        <w:t>допускается</w:t>
      </w:r>
      <w:r w:rsidR="00076FFE">
        <w:rPr>
          <w:sz w:val="30"/>
          <w:szCs w:val="30"/>
          <w:lang w:val="ru-RU"/>
        </w:rPr>
        <w:t xml:space="preserve"> нахождение</w:t>
      </w:r>
      <w:r w:rsidR="00ED09AC">
        <w:rPr>
          <w:sz w:val="30"/>
          <w:szCs w:val="30"/>
          <w:lang w:val="ru-RU"/>
        </w:rPr>
        <w:t xml:space="preserve"> охотника </w:t>
      </w:r>
      <w:r w:rsidR="00076FFE">
        <w:rPr>
          <w:sz w:val="30"/>
          <w:szCs w:val="30"/>
          <w:lang w:val="ru-RU"/>
        </w:rPr>
        <w:t xml:space="preserve">с разряженным расчехленным охотничьим оружием </w:t>
      </w:r>
      <w:r w:rsidR="00732FE3">
        <w:rPr>
          <w:sz w:val="30"/>
          <w:szCs w:val="30"/>
          <w:lang w:val="ru-RU"/>
        </w:rPr>
        <w:t xml:space="preserve">вне территории населенного пункта на расстоянии </w:t>
      </w:r>
      <w:r w:rsidR="00732FE3" w:rsidRPr="00942AD2">
        <w:rPr>
          <w:sz w:val="30"/>
          <w:szCs w:val="30"/>
          <w:lang w:val="ru-RU"/>
        </w:rPr>
        <w:t>менее 200 метров от крайнего</w:t>
      </w:r>
      <w:r w:rsidR="00886F5B">
        <w:rPr>
          <w:sz w:val="30"/>
          <w:szCs w:val="30"/>
          <w:lang w:val="ru-RU"/>
        </w:rPr>
        <w:t xml:space="preserve"> его</w:t>
      </w:r>
      <w:r w:rsidR="00732FE3" w:rsidRPr="00942AD2">
        <w:rPr>
          <w:sz w:val="30"/>
          <w:szCs w:val="30"/>
          <w:lang w:val="ru-RU"/>
        </w:rPr>
        <w:t xml:space="preserve"> строения</w:t>
      </w:r>
      <w:r w:rsidR="00076FFE">
        <w:rPr>
          <w:sz w:val="30"/>
          <w:szCs w:val="30"/>
          <w:lang w:val="ru-RU"/>
        </w:rPr>
        <w:t xml:space="preserve">, </w:t>
      </w:r>
      <w:r w:rsidR="003B3FF8">
        <w:rPr>
          <w:sz w:val="30"/>
          <w:szCs w:val="30"/>
          <w:lang w:val="ru-RU"/>
        </w:rPr>
        <w:t>за исключением случаев нахождения в запрещенных для охоты местах.</w:t>
      </w:r>
    </w:p>
    <w:p w:rsidR="008412DB" w:rsidRPr="00963B04" w:rsidRDefault="008412DB" w:rsidP="008412DB">
      <w:pPr>
        <w:shd w:val="clear" w:color="auto" w:fill="FFFFFF"/>
        <w:spacing w:line="360" w:lineRule="auto"/>
        <w:jc w:val="both"/>
        <w:rPr>
          <w:sz w:val="30"/>
          <w:szCs w:val="30"/>
          <w:lang w:val="ru-RU"/>
        </w:rPr>
      </w:pPr>
    </w:p>
    <w:p w:rsidR="008412DB" w:rsidRPr="0038722C" w:rsidRDefault="0038722C" w:rsidP="008412DB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t>Заместитель н</w:t>
      </w:r>
      <w:r w:rsidR="008412DB">
        <w:rPr>
          <w:color w:val="000000"/>
          <w:sz w:val="30"/>
          <w:szCs w:val="30"/>
        </w:rPr>
        <w:t>ачальник</w:t>
      </w:r>
      <w:r>
        <w:rPr>
          <w:color w:val="000000"/>
          <w:sz w:val="30"/>
          <w:szCs w:val="30"/>
          <w:lang w:val="ru-RU"/>
        </w:rPr>
        <w:t>а</w:t>
      </w:r>
    </w:p>
    <w:p w:rsidR="008412DB" w:rsidRPr="005D3F03" w:rsidRDefault="008412DB" w:rsidP="008412DB">
      <w:pPr>
        <w:shd w:val="clear" w:color="auto" w:fill="FFFFFF"/>
        <w:spacing w:line="280" w:lineRule="exact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</w:rPr>
        <w:t>Государственной инспекции</w:t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</w:r>
      <w:r>
        <w:rPr>
          <w:color w:val="000000"/>
          <w:sz w:val="30"/>
          <w:szCs w:val="30"/>
        </w:rPr>
        <w:tab/>
        <w:t xml:space="preserve">            </w:t>
      </w:r>
      <w:r>
        <w:rPr>
          <w:color w:val="000000"/>
          <w:sz w:val="30"/>
          <w:szCs w:val="30"/>
          <w:lang w:val="ru-RU"/>
        </w:rPr>
        <w:t xml:space="preserve">      </w:t>
      </w:r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  <w:lang w:val="ru-RU"/>
        </w:rPr>
        <w:t>Ю.</w:t>
      </w:r>
      <w:r w:rsidR="0038722C">
        <w:rPr>
          <w:color w:val="000000"/>
          <w:sz w:val="30"/>
          <w:szCs w:val="30"/>
          <w:lang w:val="ru-RU"/>
        </w:rPr>
        <w:t>П</w:t>
      </w:r>
      <w:r>
        <w:rPr>
          <w:color w:val="000000"/>
          <w:sz w:val="30"/>
          <w:szCs w:val="30"/>
          <w:lang w:val="ru-RU"/>
        </w:rPr>
        <w:t>.</w:t>
      </w:r>
      <w:r w:rsidR="0038722C">
        <w:rPr>
          <w:color w:val="000000"/>
          <w:sz w:val="30"/>
          <w:szCs w:val="30"/>
          <w:lang w:val="ru-RU"/>
        </w:rPr>
        <w:t>Ковшик</w:t>
      </w:r>
      <w:proofErr w:type="spellEnd"/>
    </w:p>
    <w:p w:rsidR="003B3FF8" w:rsidRDefault="003B3FF8" w:rsidP="008412DB">
      <w:pPr>
        <w:jc w:val="both"/>
        <w:rPr>
          <w:sz w:val="18"/>
          <w:szCs w:val="18"/>
          <w:lang w:val="ru-RU"/>
        </w:rPr>
      </w:pPr>
    </w:p>
    <w:p w:rsidR="00364AFC" w:rsidRPr="00B85381" w:rsidRDefault="008412DB" w:rsidP="008412DB">
      <w:pPr>
        <w:jc w:val="both"/>
        <w:rPr>
          <w:sz w:val="18"/>
          <w:szCs w:val="18"/>
          <w:lang w:val="ru-RU"/>
        </w:rPr>
      </w:pPr>
      <w:r w:rsidRPr="00D26FE4">
        <w:rPr>
          <w:sz w:val="18"/>
          <w:szCs w:val="18"/>
        </w:rPr>
        <w:t>0</w:t>
      </w:r>
      <w:r w:rsidRPr="00D26FE4">
        <w:rPr>
          <w:sz w:val="18"/>
          <w:szCs w:val="18"/>
          <w:lang w:val="ru-RU"/>
        </w:rPr>
        <w:t>4</w:t>
      </w:r>
      <w:r w:rsidRPr="00D26FE4">
        <w:rPr>
          <w:sz w:val="18"/>
          <w:szCs w:val="18"/>
        </w:rPr>
        <w:t xml:space="preserve"> </w:t>
      </w:r>
      <w:proofErr w:type="spellStart"/>
      <w:r w:rsidR="00090A08">
        <w:rPr>
          <w:sz w:val="18"/>
          <w:szCs w:val="18"/>
          <w:lang w:val="ru-RU"/>
        </w:rPr>
        <w:t>Дамбовский</w:t>
      </w:r>
      <w:proofErr w:type="spellEnd"/>
      <w:r w:rsidRPr="00D26FE4">
        <w:rPr>
          <w:sz w:val="18"/>
          <w:szCs w:val="18"/>
        </w:rPr>
        <w:t xml:space="preserve"> 208-88-70</w:t>
      </w:r>
    </w:p>
    <w:sectPr w:rsidR="00364AFC" w:rsidRPr="00B85381" w:rsidSect="008D49C8">
      <w:type w:val="continuous"/>
      <w:pgSz w:w="11909" w:h="16834"/>
      <w:pgMar w:top="709" w:right="567" w:bottom="426" w:left="1701" w:header="720" w:footer="29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C0C" w:rsidRDefault="00154C0C">
      <w:r>
        <w:separator/>
      </w:r>
    </w:p>
  </w:endnote>
  <w:endnote w:type="continuationSeparator" w:id="0">
    <w:p w:rsidR="00154C0C" w:rsidRDefault="0015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C0C" w:rsidRDefault="00154C0C">
      <w:r>
        <w:separator/>
      </w:r>
    </w:p>
  </w:footnote>
  <w:footnote w:type="continuationSeparator" w:id="0">
    <w:p w:rsidR="00154C0C" w:rsidRDefault="00154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2011A">
      <w:rPr>
        <w:rStyle w:val="a8"/>
        <w:noProof/>
      </w:rPr>
      <w:t>2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5EE1C7F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2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3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5">
    <w:nsid w:val="24144096"/>
    <w:multiLevelType w:val="hybridMultilevel"/>
    <w:tmpl w:val="3926F8CA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B842249"/>
    <w:multiLevelType w:val="hybridMultilevel"/>
    <w:tmpl w:val="CF604C72"/>
    <w:lvl w:ilvl="0" w:tplc="5DACF71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384D114B"/>
    <w:multiLevelType w:val="hybridMultilevel"/>
    <w:tmpl w:val="C70EE002"/>
    <w:lvl w:ilvl="0" w:tplc="0FCA2C5A">
      <w:start w:val="2"/>
      <w:numFmt w:val="decimalZero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0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11">
    <w:nsid w:val="45E364E6"/>
    <w:multiLevelType w:val="hybridMultilevel"/>
    <w:tmpl w:val="4BE2A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1C6710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13">
    <w:nsid w:val="570F26CA"/>
    <w:multiLevelType w:val="hybridMultilevel"/>
    <w:tmpl w:val="314696EC"/>
    <w:lvl w:ilvl="0" w:tplc="3F5C3EC4">
      <w:start w:val="2"/>
      <w:numFmt w:val="decimalZero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58A046A6"/>
    <w:multiLevelType w:val="hybridMultilevel"/>
    <w:tmpl w:val="18E0B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245D1"/>
    <w:multiLevelType w:val="hybridMultilevel"/>
    <w:tmpl w:val="A73C3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D02667"/>
    <w:multiLevelType w:val="hybridMultilevel"/>
    <w:tmpl w:val="5BDC869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C87E5F"/>
    <w:multiLevelType w:val="hybridMultilevel"/>
    <w:tmpl w:val="BBE83ED0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16"/>
  </w:num>
  <w:num w:numId="9">
    <w:abstractNumId w:val="14"/>
  </w:num>
  <w:num w:numId="10">
    <w:abstractNumId w:val="6"/>
  </w:num>
  <w:num w:numId="11">
    <w:abstractNumId w:val="15"/>
  </w:num>
  <w:num w:numId="12">
    <w:abstractNumId w:val="12"/>
  </w:num>
  <w:num w:numId="13">
    <w:abstractNumId w:val="1"/>
  </w:num>
  <w:num w:numId="14">
    <w:abstractNumId w:val="13"/>
  </w:num>
  <w:num w:numId="15">
    <w:abstractNumId w:val="8"/>
  </w:num>
  <w:num w:numId="16">
    <w:abstractNumId w:val="11"/>
  </w:num>
  <w:num w:numId="17">
    <w:abstractNumId w:val="5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ru-RU" w:vendorID="1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3E8"/>
    <w:rsid w:val="00002A4C"/>
    <w:rsid w:val="00003586"/>
    <w:rsid w:val="00004B69"/>
    <w:rsid w:val="000076AC"/>
    <w:rsid w:val="0001064C"/>
    <w:rsid w:val="0001136E"/>
    <w:rsid w:val="00013028"/>
    <w:rsid w:val="00013639"/>
    <w:rsid w:val="00015F0B"/>
    <w:rsid w:val="00021F97"/>
    <w:rsid w:val="00031C58"/>
    <w:rsid w:val="00032EC8"/>
    <w:rsid w:val="00041031"/>
    <w:rsid w:val="000427A6"/>
    <w:rsid w:val="0004650F"/>
    <w:rsid w:val="0004673F"/>
    <w:rsid w:val="00047806"/>
    <w:rsid w:val="00047E34"/>
    <w:rsid w:val="000517B0"/>
    <w:rsid w:val="0005221F"/>
    <w:rsid w:val="00054E3D"/>
    <w:rsid w:val="000558E1"/>
    <w:rsid w:val="00057153"/>
    <w:rsid w:val="000575CB"/>
    <w:rsid w:val="00061B78"/>
    <w:rsid w:val="00062E70"/>
    <w:rsid w:val="00070D5F"/>
    <w:rsid w:val="0007203E"/>
    <w:rsid w:val="00073EAA"/>
    <w:rsid w:val="00073F51"/>
    <w:rsid w:val="000755BB"/>
    <w:rsid w:val="00076560"/>
    <w:rsid w:val="00076FFE"/>
    <w:rsid w:val="00082322"/>
    <w:rsid w:val="00082386"/>
    <w:rsid w:val="00083CD6"/>
    <w:rsid w:val="00090A08"/>
    <w:rsid w:val="00090BA2"/>
    <w:rsid w:val="000967CE"/>
    <w:rsid w:val="000A2EEB"/>
    <w:rsid w:val="000A3E19"/>
    <w:rsid w:val="000A71F1"/>
    <w:rsid w:val="000A75E1"/>
    <w:rsid w:val="000B2585"/>
    <w:rsid w:val="000B30CB"/>
    <w:rsid w:val="000B3169"/>
    <w:rsid w:val="000B3AF1"/>
    <w:rsid w:val="000B56DC"/>
    <w:rsid w:val="000B5A6F"/>
    <w:rsid w:val="000B5F95"/>
    <w:rsid w:val="000B7AAA"/>
    <w:rsid w:val="000C639B"/>
    <w:rsid w:val="000C74AA"/>
    <w:rsid w:val="000D0DC8"/>
    <w:rsid w:val="000D574A"/>
    <w:rsid w:val="000D5858"/>
    <w:rsid w:val="000D6033"/>
    <w:rsid w:val="000D6060"/>
    <w:rsid w:val="000D6796"/>
    <w:rsid w:val="000E044B"/>
    <w:rsid w:val="000E1E73"/>
    <w:rsid w:val="000E3D19"/>
    <w:rsid w:val="000E41C8"/>
    <w:rsid w:val="000E60B8"/>
    <w:rsid w:val="000E695B"/>
    <w:rsid w:val="000F045D"/>
    <w:rsid w:val="000F1CF2"/>
    <w:rsid w:val="000F2192"/>
    <w:rsid w:val="000F48B3"/>
    <w:rsid w:val="000F5302"/>
    <w:rsid w:val="000F6CAB"/>
    <w:rsid w:val="000F771D"/>
    <w:rsid w:val="001051A8"/>
    <w:rsid w:val="00105B3B"/>
    <w:rsid w:val="00107A3E"/>
    <w:rsid w:val="00107B09"/>
    <w:rsid w:val="00110FCE"/>
    <w:rsid w:val="00113F68"/>
    <w:rsid w:val="00115EEF"/>
    <w:rsid w:val="00116139"/>
    <w:rsid w:val="001203E4"/>
    <w:rsid w:val="00120606"/>
    <w:rsid w:val="00121B59"/>
    <w:rsid w:val="00122D75"/>
    <w:rsid w:val="00123CFF"/>
    <w:rsid w:val="001241D3"/>
    <w:rsid w:val="0012685D"/>
    <w:rsid w:val="00127D08"/>
    <w:rsid w:val="001300B0"/>
    <w:rsid w:val="001300EB"/>
    <w:rsid w:val="00133823"/>
    <w:rsid w:val="001367C8"/>
    <w:rsid w:val="001372F3"/>
    <w:rsid w:val="00141A5B"/>
    <w:rsid w:val="00146264"/>
    <w:rsid w:val="00147BB8"/>
    <w:rsid w:val="001507A1"/>
    <w:rsid w:val="00151CD7"/>
    <w:rsid w:val="0015485C"/>
    <w:rsid w:val="00154C0C"/>
    <w:rsid w:val="00157F81"/>
    <w:rsid w:val="00163B3B"/>
    <w:rsid w:val="001659AD"/>
    <w:rsid w:val="00165AD6"/>
    <w:rsid w:val="00165B0C"/>
    <w:rsid w:val="001667E7"/>
    <w:rsid w:val="00166B34"/>
    <w:rsid w:val="00170843"/>
    <w:rsid w:val="0017181A"/>
    <w:rsid w:val="0017436B"/>
    <w:rsid w:val="00174511"/>
    <w:rsid w:val="001755BA"/>
    <w:rsid w:val="00181631"/>
    <w:rsid w:val="001827C2"/>
    <w:rsid w:val="00183425"/>
    <w:rsid w:val="0018604D"/>
    <w:rsid w:val="00186E96"/>
    <w:rsid w:val="00191DC5"/>
    <w:rsid w:val="001924A0"/>
    <w:rsid w:val="001926B3"/>
    <w:rsid w:val="00193FA5"/>
    <w:rsid w:val="00197D32"/>
    <w:rsid w:val="001A2C97"/>
    <w:rsid w:val="001B015B"/>
    <w:rsid w:val="001B0BE5"/>
    <w:rsid w:val="001B166A"/>
    <w:rsid w:val="001B1D4C"/>
    <w:rsid w:val="001B3458"/>
    <w:rsid w:val="001B3AC6"/>
    <w:rsid w:val="001B5561"/>
    <w:rsid w:val="001B59C4"/>
    <w:rsid w:val="001B5AA5"/>
    <w:rsid w:val="001C1C5B"/>
    <w:rsid w:val="001C1ED4"/>
    <w:rsid w:val="001C2345"/>
    <w:rsid w:val="001C46F1"/>
    <w:rsid w:val="001C494B"/>
    <w:rsid w:val="001C6766"/>
    <w:rsid w:val="001D1585"/>
    <w:rsid w:val="001D17D3"/>
    <w:rsid w:val="001E363F"/>
    <w:rsid w:val="001E400D"/>
    <w:rsid w:val="001E4BF0"/>
    <w:rsid w:val="001E6EF4"/>
    <w:rsid w:val="001E745D"/>
    <w:rsid w:val="001F6711"/>
    <w:rsid w:val="00201AE9"/>
    <w:rsid w:val="00205888"/>
    <w:rsid w:val="00205BC7"/>
    <w:rsid w:val="0020605E"/>
    <w:rsid w:val="002076EC"/>
    <w:rsid w:val="00210CF1"/>
    <w:rsid w:val="0021115F"/>
    <w:rsid w:val="00212804"/>
    <w:rsid w:val="002159FE"/>
    <w:rsid w:val="002173C2"/>
    <w:rsid w:val="002178F8"/>
    <w:rsid w:val="002233F5"/>
    <w:rsid w:val="00223F7E"/>
    <w:rsid w:val="00231780"/>
    <w:rsid w:val="00235A3F"/>
    <w:rsid w:val="00235B34"/>
    <w:rsid w:val="00240046"/>
    <w:rsid w:val="00242C5F"/>
    <w:rsid w:val="00250E6C"/>
    <w:rsid w:val="0025252A"/>
    <w:rsid w:val="00263A12"/>
    <w:rsid w:val="00265841"/>
    <w:rsid w:val="00267AC5"/>
    <w:rsid w:val="002737DD"/>
    <w:rsid w:val="002773CF"/>
    <w:rsid w:val="002774E1"/>
    <w:rsid w:val="00281643"/>
    <w:rsid w:val="0029339C"/>
    <w:rsid w:val="00294D57"/>
    <w:rsid w:val="002A25B4"/>
    <w:rsid w:val="002A293F"/>
    <w:rsid w:val="002B0BAF"/>
    <w:rsid w:val="002B7233"/>
    <w:rsid w:val="002B764D"/>
    <w:rsid w:val="002B7D34"/>
    <w:rsid w:val="002C1018"/>
    <w:rsid w:val="002C2444"/>
    <w:rsid w:val="002C3E98"/>
    <w:rsid w:val="002C69C2"/>
    <w:rsid w:val="002C6C43"/>
    <w:rsid w:val="002D0231"/>
    <w:rsid w:val="002D1909"/>
    <w:rsid w:val="002D3AA9"/>
    <w:rsid w:val="002D45E6"/>
    <w:rsid w:val="002D494B"/>
    <w:rsid w:val="002D524B"/>
    <w:rsid w:val="002E1B2E"/>
    <w:rsid w:val="002E77D6"/>
    <w:rsid w:val="002E7FF8"/>
    <w:rsid w:val="002F11D0"/>
    <w:rsid w:val="00301990"/>
    <w:rsid w:val="00301B81"/>
    <w:rsid w:val="0030224C"/>
    <w:rsid w:val="0030556B"/>
    <w:rsid w:val="00305A62"/>
    <w:rsid w:val="00305CDD"/>
    <w:rsid w:val="00311247"/>
    <w:rsid w:val="00315600"/>
    <w:rsid w:val="003161AE"/>
    <w:rsid w:val="00321EB1"/>
    <w:rsid w:val="00323A68"/>
    <w:rsid w:val="00324E47"/>
    <w:rsid w:val="00324F4E"/>
    <w:rsid w:val="00325F18"/>
    <w:rsid w:val="0032652D"/>
    <w:rsid w:val="00332075"/>
    <w:rsid w:val="003328FC"/>
    <w:rsid w:val="00333B09"/>
    <w:rsid w:val="003423EE"/>
    <w:rsid w:val="00343AE2"/>
    <w:rsid w:val="0034405A"/>
    <w:rsid w:val="00344338"/>
    <w:rsid w:val="00346AE8"/>
    <w:rsid w:val="00350FA8"/>
    <w:rsid w:val="003559C1"/>
    <w:rsid w:val="00356911"/>
    <w:rsid w:val="00360DF8"/>
    <w:rsid w:val="00364AFC"/>
    <w:rsid w:val="00370A13"/>
    <w:rsid w:val="00374154"/>
    <w:rsid w:val="00375258"/>
    <w:rsid w:val="00375EFB"/>
    <w:rsid w:val="003804D3"/>
    <w:rsid w:val="00380B2B"/>
    <w:rsid w:val="00382887"/>
    <w:rsid w:val="00383AEE"/>
    <w:rsid w:val="00384656"/>
    <w:rsid w:val="00385F0A"/>
    <w:rsid w:val="0038607C"/>
    <w:rsid w:val="0038722C"/>
    <w:rsid w:val="00392C8A"/>
    <w:rsid w:val="00392E32"/>
    <w:rsid w:val="003938F3"/>
    <w:rsid w:val="003964FF"/>
    <w:rsid w:val="00397322"/>
    <w:rsid w:val="003A27AA"/>
    <w:rsid w:val="003A4FBE"/>
    <w:rsid w:val="003B3FF8"/>
    <w:rsid w:val="003B73A4"/>
    <w:rsid w:val="003B7F7E"/>
    <w:rsid w:val="003C2F9C"/>
    <w:rsid w:val="003C4BE8"/>
    <w:rsid w:val="003D065F"/>
    <w:rsid w:val="003D0B91"/>
    <w:rsid w:val="003D2E8B"/>
    <w:rsid w:val="003D4009"/>
    <w:rsid w:val="003D4F11"/>
    <w:rsid w:val="003D6164"/>
    <w:rsid w:val="003E0AA7"/>
    <w:rsid w:val="003E2F4F"/>
    <w:rsid w:val="003E3703"/>
    <w:rsid w:val="003E3CCA"/>
    <w:rsid w:val="003E6A65"/>
    <w:rsid w:val="003F0B56"/>
    <w:rsid w:val="003F6B15"/>
    <w:rsid w:val="003F7035"/>
    <w:rsid w:val="003F7F62"/>
    <w:rsid w:val="00401448"/>
    <w:rsid w:val="00406690"/>
    <w:rsid w:val="004123C9"/>
    <w:rsid w:val="00412469"/>
    <w:rsid w:val="00414BD3"/>
    <w:rsid w:val="00415E43"/>
    <w:rsid w:val="004201B9"/>
    <w:rsid w:val="004205D6"/>
    <w:rsid w:val="004276F9"/>
    <w:rsid w:val="0043389B"/>
    <w:rsid w:val="00433BFA"/>
    <w:rsid w:val="00433C8A"/>
    <w:rsid w:val="00434B92"/>
    <w:rsid w:val="00437EFA"/>
    <w:rsid w:val="00440B6E"/>
    <w:rsid w:val="00443BA5"/>
    <w:rsid w:val="004444F1"/>
    <w:rsid w:val="0045023D"/>
    <w:rsid w:val="0045083D"/>
    <w:rsid w:val="00451A86"/>
    <w:rsid w:val="00453C57"/>
    <w:rsid w:val="004548F9"/>
    <w:rsid w:val="00456714"/>
    <w:rsid w:val="00460FA1"/>
    <w:rsid w:val="00463373"/>
    <w:rsid w:val="004664E6"/>
    <w:rsid w:val="004730E3"/>
    <w:rsid w:val="0047396D"/>
    <w:rsid w:val="00474778"/>
    <w:rsid w:val="004809DE"/>
    <w:rsid w:val="00481698"/>
    <w:rsid w:val="00483461"/>
    <w:rsid w:val="00486621"/>
    <w:rsid w:val="0048720C"/>
    <w:rsid w:val="004939E2"/>
    <w:rsid w:val="004A1B39"/>
    <w:rsid w:val="004A70BC"/>
    <w:rsid w:val="004A7F24"/>
    <w:rsid w:val="004B7484"/>
    <w:rsid w:val="004C2999"/>
    <w:rsid w:val="004C425F"/>
    <w:rsid w:val="004C5805"/>
    <w:rsid w:val="004C6F47"/>
    <w:rsid w:val="004D4C60"/>
    <w:rsid w:val="004D5D6D"/>
    <w:rsid w:val="004D60A0"/>
    <w:rsid w:val="004E10E7"/>
    <w:rsid w:val="004E159A"/>
    <w:rsid w:val="004E1A91"/>
    <w:rsid w:val="004E1F77"/>
    <w:rsid w:val="004E4D42"/>
    <w:rsid w:val="004E71C7"/>
    <w:rsid w:val="004F0CB1"/>
    <w:rsid w:val="004F12D7"/>
    <w:rsid w:val="004F1D8D"/>
    <w:rsid w:val="004F3333"/>
    <w:rsid w:val="004F3685"/>
    <w:rsid w:val="004F5062"/>
    <w:rsid w:val="00500840"/>
    <w:rsid w:val="005036A1"/>
    <w:rsid w:val="005053B7"/>
    <w:rsid w:val="00507064"/>
    <w:rsid w:val="00510A7E"/>
    <w:rsid w:val="00511161"/>
    <w:rsid w:val="00512407"/>
    <w:rsid w:val="0051492F"/>
    <w:rsid w:val="00514D17"/>
    <w:rsid w:val="00521A3E"/>
    <w:rsid w:val="00523998"/>
    <w:rsid w:val="00524653"/>
    <w:rsid w:val="00535120"/>
    <w:rsid w:val="005356AC"/>
    <w:rsid w:val="00540198"/>
    <w:rsid w:val="0054031C"/>
    <w:rsid w:val="005409F9"/>
    <w:rsid w:val="00542D89"/>
    <w:rsid w:val="00544DBD"/>
    <w:rsid w:val="00546FE7"/>
    <w:rsid w:val="0055006B"/>
    <w:rsid w:val="00550428"/>
    <w:rsid w:val="005506FF"/>
    <w:rsid w:val="00553D6A"/>
    <w:rsid w:val="00553E44"/>
    <w:rsid w:val="00555286"/>
    <w:rsid w:val="00557309"/>
    <w:rsid w:val="00561614"/>
    <w:rsid w:val="00561C0D"/>
    <w:rsid w:val="00562F9D"/>
    <w:rsid w:val="005655F5"/>
    <w:rsid w:val="00565982"/>
    <w:rsid w:val="005668AA"/>
    <w:rsid w:val="005712DF"/>
    <w:rsid w:val="00572422"/>
    <w:rsid w:val="00593104"/>
    <w:rsid w:val="005948E8"/>
    <w:rsid w:val="005A281A"/>
    <w:rsid w:val="005A3703"/>
    <w:rsid w:val="005B0A0F"/>
    <w:rsid w:val="005B0B62"/>
    <w:rsid w:val="005B1C61"/>
    <w:rsid w:val="005B479D"/>
    <w:rsid w:val="005C1F26"/>
    <w:rsid w:val="005C3CAA"/>
    <w:rsid w:val="005C4B5E"/>
    <w:rsid w:val="005C7992"/>
    <w:rsid w:val="005D14E4"/>
    <w:rsid w:val="005D41ED"/>
    <w:rsid w:val="005D4B37"/>
    <w:rsid w:val="005D699B"/>
    <w:rsid w:val="005D6BA9"/>
    <w:rsid w:val="005E07CC"/>
    <w:rsid w:val="005E3016"/>
    <w:rsid w:val="005E3108"/>
    <w:rsid w:val="005E4189"/>
    <w:rsid w:val="005E6009"/>
    <w:rsid w:val="005E6AB7"/>
    <w:rsid w:val="005F547F"/>
    <w:rsid w:val="006015EC"/>
    <w:rsid w:val="00613500"/>
    <w:rsid w:val="0061576C"/>
    <w:rsid w:val="00616D8A"/>
    <w:rsid w:val="00621190"/>
    <w:rsid w:val="00621ACA"/>
    <w:rsid w:val="00622127"/>
    <w:rsid w:val="00622C82"/>
    <w:rsid w:val="00627EF0"/>
    <w:rsid w:val="00627FDB"/>
    <w:rsid w:val="00632054"/>
    <w:rsid w:val="00632ECC"/>
    <w:rsid w:val="00635147"/>
    <w:rsid w:val="00635533"/>
    <w:rsid w:val="00635C0D"/>
    <w:rsid w:val="00642B12"/>
    <w:rsid w:val="00655F2E"/>
    <w:rsid w:val="00656DA7"/>
    <w:rsid w:val="00657472"/>
    <w:rsid w:val="0066043C"/>
    <w:rsid w:val="00662D53"/>
    <w:rsid w:val="00663B99"/>
    <w:rsid w:val="00664145"/>
    <w:rsid w:val="00664654"/>
    <w:rsid w:val="006647FA"/>
    <w:rsid w:val="00666760"/>
    <w:rsid w:val="006708A1"/>
    <w:rsid w:val="00674D4D"/>
    <w:rsid w:val="00674EC6"/>
    <w:rsid w:val="006761ED"/>
    <w:rsid w:val="00676CF4"/>
    <w:rsid w:val="0068212C"/>
    <w:rsid w:val="00682E18"/>
    <w:rsid w:val="00683A89"/>
    <w:rsid w:val="0068543B"/>
    <w:rsid w:val="00687D7C"/>
    <w:rsid w:val="006974A0"/>
    <w:rsid w:val="00697CE0"/>
    <w:rsid w:val="006A0F35"/>
    <w:rsid w:val="006A23CB"/>
    <w:rsid w:val="006A640C"/>
    <w:rsid w:val="006A6A55"/>
    <w:rsid w:val="006A7808"/>
    <w:rsid w:val="006B05D0"/>
    <w:rsid w:val="006B221E"/>
    <w:rsid w:val="006B61EB"/>
    <w:rsid w:val="006B723C"/>
    <w:rsid w:val="006C0221"/>
    <w:rsid w:val="006C5B35"/>
    <w:rsid w:val="006D4338"/>
    <w:rsid w:val="006D7C81"/>
    <w:rsid w:val="006E3A1B"/>
    <w:rsid w:val="006F05D3"/>
    <w:rsid w:val="006F0F49"/>
    <w:rsid w:val="006F1012"/>
    <w:rsid w:val="006F464E"/>
    <w:rsid w:val="006F579C"/>
    <w:rsid w:val="006F7053"/>
    <w:rsid w:val="006F7290"/>
    <w:rsid w:val="006F7390"/>
    <w:rsid w:val="006F7A44"/>
    <w:rsid w:val="00700B14"/>
    <w:rsid w:val="0070394D"/>
    <w:rsid w:val="0072011A"/>
    <w:rsid w:val="00720BFB"/>
    <w:rsid w:val="0073055D"/>
    <w:rsid w:val="00731EB9"/>
    <w:rsid w:val="00732FE3"/>
    <w:rsid w:val="00733B71"/>
    <w:rsid w:val="007345AB"/>
    <w:rsid w:val="00734D1A"/>
    <w:rsid w:val="00736B68"/>
    <w:rsid w:val="00737A65"/>
    <w:rsid w:val="00740A83"/>
    <w:rsid w:val="00740F2B"/>
    <w:rsid w:val="00741558"/>
    <w:rsid w:val="00743C11"/>
    <w:rsid w:val="00752F19"/>
    <w:rsid w:val="00754DA2"/>
    <w:rsid w:val="00757E19"/>
    <w:rsid w:val="00757E26"/>
    <w:rsid w:val="007664DE"/>
    <w:rsid w:val="007665A7"/>
    <w:rsid w:val="007670C4"/>
    <w:rsid w:val="00767B9F"/>
    <w:rsid w:val="00773D33"/>
    <w:rsid w:val="007748AB"/>
    <w:rsid w:val="00777605"/>
    <w:rsid w:val="007838FD"/>
    <w:rsid w:val="00790629"/>
    <w:rsid w:val="007915FA"/>
    <w:rsid w:val="00791E6A"/>
    <w:rsid w:val="00794D4E"/>
    <w:rsid w:val="00797FD9"/>
    <w:rsid w:val="007A081A"/>
    <w:rsid w:val="007A2846"/>
    <w:rsid w:val="007A645F"/>
    <w:rsid w:val="007A7AB2"/>
    <w:rsid w:val="007B1FB1"/>
    <w:rsid w:val="007B407D"/>
    <w:rsid w:val="007B4C9C"/>
    <w:rsid w:val="007B5CE4"/>
    <w:rsid w:val="007B7F61"/>
    <w:rsid w:val="007C3657"/>
    <w:rsid w:val="007C3C73"/>
    <w:rsid w:val="007C3D46"/>
    <w:rsid w:val="007C4083"/>
    <w:rsid w:val="007C6FC1"/>
    <w:rsid w:val="007D6AB9"/>
    <w:rsid w:val="007D7079"/>
    <w:rsid w:val="007D7EEA"/>
    <w:rsid w:val="007E3868"/>
    <w:rsid w:val="007E4CC1"/>
    <w:rsid w:val="007E5233"/>
    <w:rsid w:val="007E5386"/>
    <w:rsid w:val="007E7478"/>
    <w:rsid w:val="007E77B7"/>
    <w:rsid w:val="007F082B"/>
    <w:rsid w:val="007F1110"/>
    <w:rsid w:val="00800133"/>
    <w:rsid w:val="0080309D"/>
    <w:rsid w:val="0081306A"/>
    <w:rsid w:val="008148DE"/>
    <w:rsid w:val="00815A8C"/>
    <w:rsid w:val="008175C7"/>
    <w:rsid w:val="00822ECB"/>
    <w:rsid w:val="008231ED"/>
    <w:rsid w:val="00824BBA"/>
    <w:rsid w:val="00836081"/>
    <w:rsid w:val="008365F9"/>
    <w:rsid w:val="00840949"/>
    <w:rsid w:val="008412DB"/>
    <w:rsid w:val="00844507"/>
    <w:rsid w:val="00844FB4"/>
    <w:rsid w:val="00852156"/>
    <w:rsid w:val="0085647B"/>
    <w:rsid w:val="00863AD7"/>
    <w:rsid w:val="00865477"/>
    <w:rsid w:val="008739F5"/>
    <w:rsid w:val="00876720"/>
    <w:rsid w:val="00886D2A"/>
    <w:rsid w:val="00886F5B"/>
    <w:rsid w:val="008871A5"/>
    <w:rsid w:val="00887ACF"/>
    <w:rsid w:val="00891302"/>
    <w:rsid w:val="00894B6C"/>
    <w:rsid w:val="0089684D"/>
    <w:rsid w:val="008B0913"/>
    <w:rsid w:val="008B0CD5"/>
    <w:rsid w:val="008B4C57"/>
    <w:rsid w:val="008B50CE"/>
    <w:rsid w:val="008B70B9"/>
    <w:rsid w:val="008C1A7C"/>
    <w:rsid w:val="008C2194"/>
    <w:rsid w:val="008C256F"/>
    <w:rsid w:val="008C5C7C"/>
    <w:rsid w:val="008C5E54"/>
    <w:rsid w:val="008C7BA7"/>
    <w:rsid w:val="008D1E3A"/>
    <w:rsid w:val="008D4C38"/>
    <w:rsid w:val="008D7E45"/>
    <w:rsid w:val="008E041E"/>
    <w:rsid w:val="008E20D1"/>
    <w:rsid w:val="008E5F8D"/>
    <w:rsid w:val="008E6053"/>
    <w:rsid w:val="008F5E6C"/>
    <w:rsid w:val="008F5EC3"/>
    <w:rsid w:val="008F5F47"/>
    <w:rsid w:val="008F66B4"/>
    <w:rsid w:val="008F7BA0"/>
    <w:rsid w:val="0090104E"/>
    <w:rsid w:val="00903BD4"/>
    <w:rsid w:val="0090474C"/>
    <w:rsid w:val="00906B20"/>
    <w:rsid w:val="00907979"/>
    <w:rsid w:val="00912D66"/>
    <w:rsid w:val="009138F2"/>
    <w:rsid w:val="009209B5"/>
    <w:rsid w:val="0092305F"/>
    <w:rsid w:val="00923B53"/>
    <w:rsid w:val="00924F8D"/>
    <w:rsid w:val="00926664"/>
    <w:rsid w:val="00932510"/>
    <w:rsid w:val="00932917"/>
    <w:rsid w:val="00935BC8"/>
    <w:rsid w:val="009363AD"/>
    <w:rsid w:val="00942BEE"/>
    <w:rsid w:val="00942EB2"/>
    <w:rsid w:val="00955A87"/>
    <w:rsid w:val="00956920"/>
    <w:rsid w:val="00963B04"/>
    <w:rsid w:val="00964A53"/>
    <w:rsid w:val="00966549"/>
    <w:rsid w:val="00972D28"/>
    <w:rsid w:val="00975900"/>
    <w:rsid w:val="009803B1"/>
    <w:rsid w:val="00980CB8"/>
    <w:rsid w:val="00983419"/>
    <w:rsid w:val="009848B7"/>
    <w:rsid w:val="00987879"/>
    <w:rsid w:val="009926FB"/>
    <w:rsid w:val="009927DD"/>
    <w:rsid w:val="00992E01"/>
    <w:rsid w:val="0099427C"/>
    <w:rsid w:val="00995D78"/>
    <w:rsid w:val="009978BA"/>
    <w:rsid w:val="00997E11"/>
    <w:rsid w:val="00997F47"/>
    <w:rsid w:val="009A0D03"/>
    <w:rsid w:val="009A1967"/>
    <w:rsid w:val="009A26F7"/>
    <w:rsid w:val="009A395A"/>
    <w:rsid w:val="009A3A85"/>
    <w:rsid w:val="009A4666"/>
    <w:rsid w:val="009A572A"/>
    <w:rsid w:val="009A6332"/>
    <w:rsid w:val="009B442D"/>
    <w:rsid w:val="009B6290"/>
    <w:rsid w:val="009C10D7"/>
    <w:rsid w:val="009D0191"/>
    <w:rsid w:val="009D10D4"/>
    <w:rsid w:val="009D13BE"/>
    <w:rsid w:val="009D1909"/>
    <w:rsid w:val="009D3470"/>
    <w:rsid w:val="009D48F2"/>
    <w:rsid w:val="009D4C61"/>
    <w:rsid w:val="009D6CBD"/>
    <w:rsid w:val="009D791A"/>
    <w:rsid w:val="009E4D02"/>
    <w:rsid w:val="009E68B4"/>
    <w:rsid w:val="009E7080"/>
    <w:rsid w:val="009E7656"/>
    <w:rsid w:val="009E7A8D"/>
    <w:rsid w:val="009F3480"/>
    <w:rsid w:val="009F42E6"/>
    <w:rsid w:val="009F6BBE"/>
    <w:rsid w:val="00A00B67"/>
    <w:rsid w:val="00A0482E"/>
    <w:rsid w:val="00A066E1"/>
    <w:rsid w:val="00A10D39"/>
    <w:rsid w:val="00A11ACB"/>
    <w:rsid w:val="00A14F9C"/>
    <w:rsid w:val="00A15724"/>
    <w:rsid w:val="00A15F71"/>
    <w:rsid w:val="00A22450"/>
    <w:rsid w:val="00A23EC6"/>
    <w:rsid w:val="00A24221"/>
    <w:rsid w:val="00A24C1D"/>
    <w:rsid w:val="00A25BE7"/>
    <w:rsid w:val="00A26A26"/>
    <w:rsid w:val="00A301A0"/>
    <w:rsid w:val="00A31618"/>
    <w:rsid w:val="00A31999"/>
    <w:rsid w:val="00A342CC"/>
    <w:rsid w:val="00A42AE7"/>
    <w:rsid w:val="00A44069"/>
    <w:rsid w:val="00A440BA"/>
    <w:rsid w:val="00A45F9D"/>
    <w:rsid w:val="00A462AD"/>
    <w:rsid w:val="00A5334C"/>
    <w:rsid w:val="00A578EA"/>
    <w:rsid w:val="00A579DF"/>
    <w:rsid w:val="00A67A47"/>
    <w:rsid w:val="00A70A4E"/>
    <w:rsid w:val="00A71D81"/>
    <w:rsid w:val="00A74107"/>
    <w:rsid w:val="00A76574"/>
    <w:rsid w:val="00A81AC0"/>
    <w:rsid w:val="00A82742"/>
    <w:rsid w:val="00A8466B"/>
    <w:rsid w:val="00A84B1A"/>
    <w:rsid w:val="00A90BC6"/>
    <w:rsid w:val="00A926DC"/>
    <w:rsid w:val="00A92B6B"/>
    <w:rsid w:val="00A97C78"/>
    <w:rsid w:val="00AA16C6"/>
    <w:rsid w:val="00AA1C6D"/>
    <w:rsid w:val="00AA25BF"/>
    <w:rsid w:val="00AA4F2E"/>
    <w:rsid w:val="00AA5ACA"/>
    <w:rsid w:val="00AA6164"/>
    <w:rsid w:val="00AB373F"/>
    <w:rsid w:val="00AB41D2"/>
    <w:rsid w:val="00AB42EF"/>
    <w:rsid w:val="00AB6135"/>
    <w:rsid w:val="00AC10BD"/>
    <w:rsid w:val="00AC3B77"/>
    <w:rsid w:val="00AC4C84"/>
    <w:rsid w:val="00AC5727"/>
    <w:rsid w:val="00AD346C"/>
    <w:rsid w:val="00AE0CFC"/>
    <w:rsid w:val="00AE2CEE"/>
    <w:rsid w:val="00AE557A"/>
    <w:rsid w:val="00AE5FBD"/>
    <w:rsid w:val="00AE6F89"/>
    <w:rsid w:val="00AF6A58"/>
    <w:rsid w:val="00AF7572"/>
    <w:rsid w:val="00AF7AF0"/>
    <w:rsid w:val="00B016D0"/>
    <w:rsid w:val="00B02481"/>
    <w:rsid w:val="00B073E9"/>
    <w:rsid w:val="00B100C3"/>
    <w:rsid w:val="00B17791"/>
    <w:rsid w:val="00B17B45"/>
    <w:rsid w:val="00B229C1"/>
    <w:rsid w:val="00B23551"/>
    <w:rsid w:val="00B2477C"/>
    <w:rsid w:val="00B24F9D"/>
    <w:rsid w:val="00B33B07"/>
    <w:rsid w:val="00B348CB"/>
    <w:rsid w:val="00B42E11"/>
    <w:rsid w:val="00B46FED"/>
    <w:rsid w:val="00B50495"/>
    <w:rsid w:val="00B50FDC"/>
    <w:rsid w:val="00B51328"/>
    <w:rsid w:val="00B518AB"/>
    <w:rsid w:val="00B51E0C"/>
    <w:rsid w:val="00B55AB5"/>
    <w:rsid w:val="00B56244"/>
    <w:rsid w:val="00B60896"/>
    <w:rsid w:val="00B60B4A"/>
    <w:rsid w:val="00B71A2D"/>
    <w:rsid w:val="00B723AE"/>
    <w:rsid w:val="00B727B4"/>
    <w:rsid w:val="00B74F2E"/>
    <w:rsid w:val="00B74F84"/>
    <w:rsid w:val="00B77FBD"/>
    <w:rsid w:val="00B84D8C"/>
    <w:rsid w:val="00B8536C"/>
    <w:rsid w:val="00B85381"/>
    <w:rsid w:val="00B85C41"/>
    <w:rsid w:val="00B8729C"/>
    <w:rsid w:val="00B90420"/>
    <w:rsid w:val="00B90EF9"/>
    <w:rsid w:val="00B912E8"/>
    <w:rsid w:val="00B9506F"/>
    <w:rsid w:val="00B9702F"/>
    <w:rsid w:val="00BA0717"/>
    <w:rsid w:val="00BA4554"/>
    <w:rsid w:val="00BA550B"/>
    <w:rsid w:val="00BA738E"/>
    <w:rsid w:val="00BA7BF7"/>
    <w:rsid w:val="00BB323C"/>
    <w:rsid w:val="00BC121A"/>
    <w:rsid w:val="00BC34FE"/>
    <w:rsid w:val="00BC73F5"/>
    <w:rsid w:val="00BD0B3A"/>
    <w:rsid w:val="00BD440A"/>
    <w:rsid w:val="00BD4621"/>
    <w:rsid w:val="00BD5BE0"/>
    <w:rsid w:val="00BD7D17"/>
    <w:rsid w:val="00BE03C2"/>
    <w:rsid w:val="00BE1E83"/>
    <w:rsid w:val="00BE55E6"/>
    <w:rsid w:val="00BE5DCD"/>
    <w:rsid w:val="00BE5EE2"/>
    <w:rsid w:val="00BE73E9"/>
    <w:rsid w:val="00BF02AB"/>
    <w:rsid w:val="00BF0844"/>
    <w:rsid w:val="00BF0ABD"/>
    <w:rsid w:val="00BF37C2"/>
    <w:rsid w:val="00BF4254"/>
    <w:rsid w:val="00C04017"/>
    <w:rsid w:val="00C05E2F"/>
    <w:rsid w:val="00C06249"/>
    <w:rsid w:val="00C06CC6"/>
    <w:rsid w:val="00C073EC"/>
    <w:rsid w:val="00C103E8"/>
    <w:rsid w:val="00C10F82"/>
    <w:rsid w:val="00C12C4A"/>
    <w:rsid w:val="00C13C76"/>
    <w:rsid w:val="00C1491C"/>
    <w:rsid w:val="00C20AEF"/>
    <w:rsid w:val="00C20CA3"/>
    <w:rsid w:val="00C25645"/>
    <w:rsid w:val="00C279DA"/>
    <w:rsid w:val="00C31864"/>
    <w:rsid w:val="00C31F6B"/>
    <w:rsid w:val="00C33F2B"/>
    <w:rsid w:val="00C343AC"/>
    <w:rsid w:val="00C35815"/>
    <w:rsid w:val="00C400B7"/>
    <w:rsid w:val="00C513FD"/>
    <w:rsid w:val="00C519D1"/>
    <w:rsid w:val="00C5363A"/>
    <w:rsid w:val="00C56496"/>
    <w:rsid w:val="00C567F7"/>
    <w:rsid w:val="00C60E74"/>
    <w:rsid w:val="00C62CBE"/>
    <w:rsid w:val="00C65FF6"/>
    <w:rsid w:val="00C66980"/>
    <w:rsid w:val="00C721DE"/>
    <w:rsid w:val="00C743B6"/>
    <w:rsid w:val="00C748D6"/>
    <w:rsid w:val="00C763B1"/>
    <w:rsid w:val="00C818EA"/>
    <w:rsid w:val="00C82A48"/>
    <w:rsid w:val="00C85BAB"/>
    <w:rsid w:val="00C87A7C"/>
    <w:rsid w:val="00C87EE1"/>
    <w:rsid w:val="00C93845"/>
    <w:rsid w:val="00C94198"/>
    <w:rsid w:val="00C97786"/>
    <w:rsid w:val="00CA00FE"/>
    <w:rsid w:val="00CA5698"/>
    <w:rsid w:val="00CB10DF"/>
    <w:rsid w:val="00CC0C64"/>
    <w:rsid w:val="00CD1FDE"/>
    <w:rsid w:val="00CD42C3"/>
    <w:rsid w:val="00CD5167"/>
    <w:rsid w:val="00CD59F9"/>
    <w:rsid w:val="00CD7003"/>
    <w:rsid w:val="00CE7C22"/>
    <w:rsid w:val="00CF1E6F"/>
    <w:rsid w:val="00CF5A83"/>
    <w:rsid w:val="00CF5F3F"/>
    <w:rsid w:val="00CF6BD8"/>
    <w:rsid w:val="00D00499"/>
    <w:rsid w:val="00D0792E"/>
    <w:rsid w:val="00D1144F"/>
    <w:rsid w:val="00D11782"/>
    <w:rsid w:val="00D132AA"/>
    <w:rsid w:val="00D15CB2"/>
    <w:rsid w:val="00D16A27"/>
    <w:rsid w:val="00D171A3"/>
    <w:rsid w:val="00D17AA8"/>
    <w:rsid w:val="00D21835"/>
    <w:rsid w:val="00D22E30"/>
    <w:rsid w:val="00D276DD"/>
    <w:rsid w:val="00D30925"/>
    <w:rsid w:val="00D3353D"/>
    <w:rsid w:val="00D353C5"/>
    <w:rsid w:val="00D46845"/>
    <w:rsid w:val="00D4783B"/>
    <w:rsid w:val="00D52287"/>
    <w:rsid w:val="00D53974"/>
    <w:rsid w:val="00D56247"/>
    <w:rsid w:val="00D62B65"/>
    <w:rsid w:val="00D62C70"/>
    <w:rsid w:val="00D65516"/>
    <w:rsid w:val="00D736B1"/>
    <w:rsid w:val="00D7386B"/>
    <w:rsid w:val="00D756A4"/>
    <w:rsid w:val="00D86C1D"/>
    <w:rsid w:val="00D87DC2"/>
    <w:rsid w:val="00DA149E"/>
    <w:rsid w:val="00DA7442"/>
    <w:rsid w:val="00DB0ABD"/>
    <w:rsid w:val="00DB3F56"/>
    <w:rsid w:val="00DB4919"/>
    <w:rsid w:val="00DC1455"/>
    <w:rsid w:val="00DC205B"/>
    <w:rsid w:val="00DC469D"/>
    <w:rsid w:val="00DC61C6"/>
    <w:rsid w:val="00DD1C60"/>
    <w:rsid w:val="00DD214E"/>
    <w:rsid w:val="00DD3503"/>
    <w:rsid w:val="00DD5264"/>
    <w:rsid w:val="00DD7FC8"/>
    <w:rsid w:val="00DE079C"/>
    <w:rsid w:val="00DE6AF8"/>
    <w:rsid w:val="00DE79D8"/>
    <w:rsid w:val="00DF0345"/>
    <w:rsid w:val="00DF15C4"/>
    <w:rsid w:val="00DF6F18"/>
    <w:rsid w:val="00E01E4F"/>
    <w:rsid w:val="00E06F20"/>
    <w:rsid w:val="00E1191D"/>
    <w:rsid w:val="00E123F2"/>
    <w:rsid w:val="00E16928"/>
    <w:rsid w:val="00E17638"/>
    <w:rsid w:val="00E21AC0"/>
    <w:rsid w:val="00E26504"/>
    <w:rsid w:val="00E35497"/>
    <w:rsid w:val="00E40DD5"/>
    <w:rsid w:val="00E42A94"/>
    <w:rsid w:val="00E43AEA"/>
    <w:rsid w:val="00E4420E"/>
    <w:rsid w:val="00E44AF5"/>
    <w:rsid w:val="00E45362"/>
    <w:rsid w:val="00E474CC"/>
    <w:rsid w:val="00E4762B"/>
    <w:rsid w:val="00E52EF5"/>
    <w:rsid w:val="00E54A81"/>
    <w:rsid w:val="00E54BD5"/>
    <w:rsid w:val="00E55881"/>
    <w:rsid w:val="00E56054"/>
    <w:rsid w:val="00E56DE4"/>
    <w:rsid w:val="00E57B98"/>
    <w:rsid w:val="00E657FD"/>
    <w:rsid w:val="00E66285"/>
    <w:rsid w:val="00E70467"/>
    <w:rsid w:val="00E72F99"/>
    <w:rsid w:val="00E73104"/>
    <w:rsid w:val="00E73FFB"/>
    <w:rsid w:val="00E75A39"/>
    <w:rsid w:val="00E76117"/>
    <w:rsid w:val="00E77BBC"/>
    <w:rsid w:val="00E77E3F"/>
    <w:rsid w:val="00E8331E"/>
    <w:rsid w:val="00E85568"/>
    <w:rsid w:val="00E85B8F"/>
    <w:rsid w:val="00E861C4"/>
    <w:rsid w:val="00E872E3"/>
    <w:rsid w:val="00E87933"/>
    <w:rsid w:val="00E90097"/>
    <w:rsid w:val="00E91865"/>
    <w:rsid w:val="00E929B6"/>
    <w:rsid w:val="00E94DFF"/>
    <w:rsid w:val="00E95B08"/>
    <w:rsid w:val="00E97EC0"/>
    <w:rsid w:val="00EA3004"/>
    <w:rsid w:val="00EB0B20"/>
    <w:rsid w:val="00EB3D7B"/>
    <w:rsid w:val="00EB3D7D"/>
    <w:rsid w:val="00EB4119"/>
    <w:rsid w:val="00EB6F05"/>
    <w:rsid w:val="00EC22EE"/>
    <w:rsid w:val="00EC597D"/>
    <w:rsid w:val="00EC6D46"/>
    <w:rsid w:val="00EC7E68"/>
    <w:rsid w:val="00ED00D2"/>
    <w:rsid w:val="00ED09AC"/>
    <w:rsid w:val="00ED1A0E"/>
    <w:rsid w:val="00ED45B7"/>
    <w:rsid w:val="00ED5F7B"/>
    <w:rsid w:val="00EE17F5"/>
    <w:rsid w:val="00EE4B0A"/>
    <w:rsid w:val="00EE565A"/>
    <w:rsid w:val="00EF00AD"/>
    <w:rsid w:val="00EF1284"/>
    <w:rsid w:val="00EF191D"/>
    <w:rsid w:val="00EF1D2A"/>
    <w:rsid w:val="00EF489D"/>
    <w:rsid w:val="00F00F37"/>
    <w:rsid w:val="00F011F7"/>
    <w:rsid w:val="00F057AC"/>
    <w:rsid w:val="00F05B20"/>
    <w:rsid w:val="00F15090"/>
    <w:rsid w:val="00F16AE8"/>
    <w:rsid w:val="00F17FCF"/>
    <w:rsid w:val="00F210CC"/>
    <w:rsid w:val="00F23384"/>
    <w:rsid w:val="00F23DC1"/>
    <w:rsid w:val="00F33283"/>
    <w:rsid w:val="00F34517"/>
    <w:rsid w:val="00F37286"/>
    <w:rsid w:val="00F41336"/>
    <w:rsid w:val="00F414B1"/>
    <w:rsid w:val="00F41A85"/>
    <w:rsid w:val="00F46892"/>
    <w:rsid w:val="00F4700C"/>
    <w:rsid w:val="00F474F5"/>
    <w:rsid w:val="00F513D3"/>
    <w:rsid w:val="00F51DD9"/>
    <w:rsid w:val="00F53095"/>
    <w:rsid w:val="00F54049"/>
    <w:rsid w:val="00F54294"/>
    <w:rsid w:val="00F62E00"/>
    <w:rsid w:val="00F6342C"/>
    <w:rsid w:val="00F7116B"/>
    <w:rsid w:val="00F712E0"/>
    <w:rsid w:val="00F717BF"/>
    <w:rsid w:val="00F74244"/>
    <w:rsid w:val="00F7487B"/>
    <w:rsid w:val="00F74C71"/>
    <w:rsid w:val="00F8094F"/>
    <w:rsid w:val="00F85D07"/>
    <w:rsid w:val="00F949D6"/>
    <w:rsid w:val="00F953A0"/>
    <w:rsid w:val="00F95BF6"/>
    <w:rsid w:val="00F96189"/>
    <w:rsid w:val="00FA144E"/>
    <w:rsid w:val="00FA6551"/>
    <w:rsid w:val="00FA75E2"/>
    <w:rsid w:val="00FA7672"/>
    <w:rsid w:val="00FB1281"/>
    <w:rsid w:val="00FB2D78"/>
    <w:rsid w:val="00FB44B7"/>
    <w:rsid w:val="00FC097E"/>
    <w:rsid w:val="00FC5626"/>
    <w:rsid w:val="00FC58ED"/>
    <w:rsid w:val="00FC5996"/>
    <w:rsid w:val="00FC5EB5"/>
    <w:rsid w:val="00FD0244"/>
    <w:rsid w:val="00FD05CD"/>
    <w:rsid w:val="00FD1B83"/>
    <w:rsid w:val="00FD21AB"/>
    <w:rsid w:val="00FD356A"/>
    <w:rsid w:val="00FD3E69"/>
    <w:rsid w:val="00FD3EAE"/>
    <w:rsid w:val="00FD4740"/>
    <w:rsid w:val="00FD7CEE"/>
    <w:rsid w:val="00FE0123"/>
    <w:rsid w:val="00FE47AD"/>
    <w:rsid w:val="00FE6E26"/>
    <w:rsid w:val="00FE6FD2"/>
    <w:rsid w:val="00FF1103"/>
    <w:rsid w:val="00FF1D61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4C5805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4C5805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qFormat/>
    <w:rsid w:val="004C5805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4C5805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4C580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C5805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4C5805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rsid w:val="004C5805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qFormat/>
    <w:rsid w:val="004C5805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4C5805"/>
    <w:pPr>
      <w:ind w:left="5529"/>
    </w:pPr>
    <w:rPr>
      <w:sz w:val="24"/>
      <w:lang w:val="ru-RU"/>
    </w:rPr>
  </w:style>
  <w:style w:type="paragraph" w:styleId="21">
    <w:name w:val="Body Text 2"/>
    <w:basedOn w:val="a"/>
    <w:rsid w:val="004C5805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4C5805"/>
    <w:pPr>
      <w:ind w:firstLine="567"/>
    </w:pPr>
    <w:rPr>
      <w:sz w:val="28"/>
    </w:rPr>
  </w:style>
  <w:style w:type="paragraph" w:styleId="a6">
    <w:name w:val="Body Text"/>
    <w:basedOn w:val="a"/>
    <w:rsid w:val="004C5805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7">
    <w:name w:val="header"/>
    <w:basedOn w:val="a"/>
    <w:rsid w:val="004C5805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5805"/>
  </w:style>
  <w:style w:type="paragraph" w:styleId="a9">
    <w:name w:val="footer"/>
    <w:basedOn w:val="a"/>
    <w:rsid w:val="004C5805"/>
    <w:pPr>
      <w:tabs>
        <w:tab w:val="center" w:pos="4153"/>
        <w:tab w:val="right" w:pos="8306"/>
      </w:tabs>
    </w:pPr>
  </w:style>
  <w:style w:type="paragraph" w:styleId="aa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c">
    <w:name w:val="Hyperlink"/>
    <w:rsid w:val="00DF6F18"/>
    <w:rPr>
      <w:color w:val="0000FF"/>
      <w:u w:val="single"/>
    </w:rPr>
  </w:style>
  <w:style w:type="paragraph" w:styleId="ad">
    <w:name w:val="Plain Text"/>
    <w:basedOn w:val="a"/>
    <w:link w:val="ae"/>
    <w:rsid w:val="00C93845"/>
    <w:pPr>
      <w:widowControl/>
      <w:autoSpaceDE/>
      <w:autoSpaceDN/>
      <w:adjustRightInd/>
    </w:pPr>
    <w:rPr>
      <w:rFonts w:ascii="Courier New" w:hAnsi="Courier New"/>
      <w:lang w:val="ru-RU"/>
    </w:rPr>
  </w:style>
  <w:style w:type="character" w:customStyle="1" w:styleId="ae">
    <w:name w:val="Текст Знак"/>
    <w:link w:val="ad"/>
    <w:rsid w:val="00C93845"/>
    <w:rPr>
      <w:rFonts w:ascii="Courier New" w:hAnsi="Courier New"/>
    </w:rPr>
  </w:style>
  <w:style w:type="paragraph" w:styleId="af">
    <w:name w:val="List Paragraph"/>
    <w:basedOn w:val="a"/>
    <w:qFormat/>
    <w:rsid w:val="009138F2"/>
    <w:pPr>
      <w:widowControl/>
      <w:autoSpaceDE/>
      <w:autoSpaceDN/>
      <w:adjustRightInd/>
      <w:spacing w:after="200" w:line="276" w:lineRule="auto"/>
      <w:ind w:left="720" w:hanging="357"/>
      <w:contextualSpacing/>
      <w:jc w:val="both"/>
    </w:pPr>
    <w:rPr>
      <w:rFonts w:ascii="Calibri" w:hAnsi="Calibri"/>
      <w:sz w:val="22"/>
      <w:szCs w:val="22"/>
      <w:lang w:val="ru-RU"/>
    </w:rPr>
  </w:style>
  <w:style w:type="paragraph" w:customStyle="1" w:styleId="ConsPlusNonformat">
    <w:name w:val="ConsPlusNonformat"/>
    <w:rsid w:val="008412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1"/>
    <w:qFormat/>
    <w:rsid w:val="00963B04"/>
    <w:pPr>
      <w:widowControl w:val="0"/>
      <w:autoSpaceDE w:val="0"/>
      <w:autoSpaceDN w:val="0"/>
      <w:adjustRightInd w:val="0"/>
    </w:pPr>
    <w:rPr>
      <w:lang w:val="be-BY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4C5805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4C5805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qFormat/>
    <w:rsid w:val="004C5805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4C5805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4C580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C5805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4C5805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rsid w:val="004C5805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qFormat/>
    <w:rsid w:val="004C5805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4C5805"/>
    <w:pPr>
      <w:ind w:left="5529"/>
    </w:pPr>
    <w:rPr>
      <w:sz w:val="24"/>
      <w:lang w:val="ru-RU"/>
    </w:rPr>
  </w:style>
  <w:style w:type="paragraph" w:styleId="21">
    <w:name w:val="Body Text 2"/>
    <w:basedOn w:val="a"/>
    <w:rsid w:val="004C5805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4C5805"/>
    <w:pPr>
      <w:ind w:firstLine="567"/>
    </w:pPr>
    <w:rPr>
      <w:sz w:val="28"/>
    </w:rPr>
  </w:style>
  <w:style w:type="paragraph" w:styleId="a6">
    <w:name w:val="Body Text"/>
    <w:basedOn w:val="a"/>
    <w:rsid w:val="004C5805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7">
    <w:name w:val="header"/>
    <w:basedOn w:val="a"/>
    <w:rsid w:val="004C5805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5805"/>
  </w:style>
  <w:style w:type="paragraph" w:styleId="a9">
    <w:name w:val="footer"/>
    <w:basedOn w:val="a"/>
    <w:rsid w:val="004C5805"/>
    <w:pPr>
      <w:tabs>
        <w:tab w:val="center" w:pos="4153"/>
        <w:tab w:val="right" w:pos="8306"/>
      </w:tabs>
    </w:pPr>
  </w:style>
  <w:style w:type="paragraph" w:styleId="aa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c">
    <w:name w:val="Hyperlink"/>
    <w:rsid w:val="00DF6F18"/>
    <w:rPr>
      <w:color w:val="0000FF"/>
      <w:u w:val="single"/>
    </w:rPr>
  </w:style>
  <w:style w:type="paragraph" w:styleId="ad">
    <w:name w:val="Plain Text"/>
    <w:basedOn w:val="a"/>
    <w:link w:val="ae"/>
    <w:rsid w:val="00C93845"/>
    <w:pPr>
      <w:widowControl/>
      <w:autoSpaceDE/>
      <w:autoSpaceDN/>
      <w:adjustRightInd/>
    </w:pPr>
    <w:rPr>
      <w:rFonts w:ascii="Courier New" w:hAnsi="Courier New"/>
      <w:lang w:val="ru-RU"/>
    </w:rPr>
  </w:style>
  <w:style w:type="character" w:customStyle="1" w:styleId="ae">
    <w:name w:val="Текст Знак"/>
    <w:link w:val="ad"/>
    <w:rsid w:val="00C93845"/>
    <w:rPr>
      <w:rFonts w:ascii="Courier New" w:hAnsi="Courier New"/>
    </w:rPr>
  </w:style>
  <w:style w:type="paragraph" w:styleId="af">
    <w:name w:val="List Paragraph"/>
    <w:basedOn w:val="a"/>
    <w:qFormat/>
    <w:rsid w:val="009138F2"/>
    <w:pPr>
      <w:widowControl/>
      <w:autoSpaceDE/>
      <w:autoSpaceDN/>
      <w:adjustRightInd/>
      <w:spacing w:after="200" w:line="276" w:lineRule="auto"/>
      <w:ind w:left="720" w:hanging="357"/>
      <w:contextualSpacing/>
      <w:jc w:val="both"/>
    </w:pPr>
    <w:rPr>
      <w:rFonts w:ascii="Calibri" w:hAnsi="Calibri"/>
      <w:sz w:val="22"/>
      <w:szCs w:val="22"/>
      <w:lang w:val="ru-RU"/>
    </w:rPr>
  </w:style>
  <w:style w:type="paragraph" w:customStyle="1" w:styleId="ConsPlusNonformat">
    <w:name w:val="ConsPlusNonformat"/>
    <w:rsid w:val="008412D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1"/>
    <w:qFormat/>
    <w:rsid w:val="00963B04"/>
    <w:pPr>
      <w:widowControl w:val="0"/>
      <w:autoSpaceDE w:val="0"/>
      <w:autoSpaceDN w:val="0"/>
      <w:adjustRightInd w:val="0"/>
    </w:pPr>
    <w:rPr>
      <w:lang w:val="be-B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\&#1056;&#1072;&#1076;&#1082;&#1077;&#1074;&#1080;&#1095;\&#1053;&#1072;&#1087;&#1088;&#1072;&#1074;&#1083;&#1077;&#1085;&#1080;&#1077;%20&#1087;&#1088;&#1086;&#1090;&#1086;&#1082;&#1086;&#1083;&#1086;&#1074;\&#1057;&#1091;&#1076;\&#1041;&#1083;&#1072;&#1085;&#1082;%20&#1087;&#1080;&#1089;&#1100;&#1084;&#1072;&#1062;&#1077;&#1085;&#1090;&#1088;&#1072;&#1083;&#1100;&#1085;&#1099;&#1081;%20&#1072;&#1087;&#1087;&#1072;&#1088;&#1072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письмаЦентральный аппарат.dot</Template>
  <TotalTime>0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creator>Быстров Анатолий Влпдимирович</dc:creator>
  <cp:lastModifiedBy>Веремкович Дмитрий</cp:lastModifiedBy>
  <cp:revision>2</cp:revision>
  <cp:lastPrinted>2019-01-02T07:34:00Z</cp:lastPrinted>
  <dcterms:created xsi:type="dcterms:W3CDTF">2019-12-18T06:11:00Z</dcterms:created>
  <dcterms:modified xsi:type="dcterms:W3CDTF">2019-12-18T06:11:00Z</dcterms:modified>
</cp:coreProperties>
</file>