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0D39" w:rsidRPr="001E4BF0" w:rsidRDefault="00A10D39" w:rsidP="00A10D39">
      <w:pPr>
        <w:pStyle w:val="a5"/>
        <w:rPr>
          <w:szCs w:val="22"/>
          <w:lang w:val="ru-RU"/>
        </w:rPr>
      </w:pPr>
      <w:r w:rsidRPr="001E4BF0">
        <w:rPr>
          <w:szCs w:val="22"/>
          <w:lang w:val="ru-RU"/>
        </w:rPr>
        <w:t>ДЗЯРЖАЎНАЯ ІНСПЕКЦЫЯ</w:t>
      </w:r>
    </w:p>
    <w:p w:rsidR="00A10D39" w:rsidRPr="001E4BF0" w:rsidRDefault="00A10D39" w:rsidP="00A10D39">
      <w:pPr>
        <w:shd w:val="clear" w:color="auto" w:fill="FFFFFF"/>
        <w:jc w:val="center"/>
        <w:rPr>
          <w:b/>
          <w:color w:val="000000"/>
          <w:sz w:val="22"/>
          <w:szCs w:val="22"/>
          <w:lang w:val="ru-RU"/>
        </w:rPr>
      </w:pPr>
      <w:r w:rsidRPr="001E4BF0">
        <w:rPr>
          <w:b/>
          <w:color w:val="000000"/>
          <w:sz w:val="22"/>
          <w:szCs w:val="22"/>
          <w:lang w:val="ru-RU"/>
        </w:rPr>
        <w:t>АХОВЫ ЖЫВЁЛЬНАГА</w:t>
      </w:r>
    </w:p>
    <w:p w:rsidR="00A10D39" w:rsidRPr="001E4BF0" w:rsidRDefault="00A10D39" w:rsidP="00A10D39">
      <w:pPr>
        <w:pStyle w:val="5"/>
        <w:rPr>
          <w:szCs w:val="22"/>
          <w:lang w:val="ru-RU"/>
        </w:rPr>
      </w:pPr>
      <w:r w:rsidRPr="001E4BF0">
        <w:rPr>
          <w:szCs w:val="22"/>
          <w:lang w:val="ru-RU"/>
        </w:rPr>
        <w:t>І РАСЛІННАГА СВЕТУ</w:t>
      </w:r>
    </w:p>
    <w:p w:rsidR="00A10D39" w:rsidRPr="001E4BF0" w:rsidRDefault="00A10D39" w:rsidP="00A10D39">
      <w:pPr>
        <w:pStyle w:val="3"/>
        <w:rPr>
          <w:sz w:val="22"/>
          <w:szCs w:val="22"/>
          <w:lang w:val="ru-RU"/>
        </w:rPr>
      </w:pPr>
      <w:r w:rsidRPr="001E4BF0">
        <w:rPr>
          <w:sz w:val="22"/>
          <w:szCs w:val="22"/>
          <w:lang w:val="ru-RU"/>
        </w:rPr>
        <w:t>ПРЫ ПРЭЗІДЭНЦЕ</w:t>
      </w:r>
    </w:p>
    <w:p w:rsidR="00A10D39" w:rsidRPr="004730E3" w:rsidRDefault="00A10D39" w:rsidP="00A10D39">
      <w:pPr>
        <w:shd w:val="clear" w:color="auto" w:fill="FFFFFF"/>
        <w:jc w:val="center"/>
        <w:rPr>
          <w:b/>
          <w:color w:val="000000"/>
          <w:sz w:val="22"/>
          <w:szCs w:val="22"/>
          <w:lang w:val="ru-RU"/>
        </w:rPr>
      </w:pPr>
      <w:r w:rsidRPr="001E4BF0">
        <w:rPr>
          <w:b/>
          <w:color w:val="000000"/>
          <w:sz w:val="22"/>
          <w:szCs w:val="22"/>
          <w:lang w:val="ru-RU"/>
        </w:rPr>
        <w:t>РЭСПУБЛІ</w:t>
      </w:r>
      <w:proofErr w:type="gramStart"/>
      <w:r w:rsidRPr="001E4BF0">
        <w:rPr>
          <w:b/>
          <w:color w:val="000000"/>
          <w:sz w:val="22"/>
          <w:szCs w:val="22"/>
          <w:lang w:val="ru-RU"/>
        </w:rPr>
        <w:t>К</w:t>
      </w:r>
      <w:proofErr w:type="gramEnd"/>
      <w:r w:rsidRPr="001E4BF0">
        <w:rPr>
          <w:b/>
          <w:color w:val="000000"/>
          <w:sz w:val="22"/>
          <w:szCs w:val="22"/>
          <w:lang w:val="ru-RU"/>
        </w:rPr>
        <w:t>І БЕЛАРУСЬ</w:t>
      </w:r>
    </w:p>
    <w:p w:rsidR="00A10D39" w:rsidRPr="004730E3" w:rsidRDefault="00A10D39" w:rsidP="00A10D39">
      <w:pPr>
        <w:pStyle w:val="10"/>
        <w:spacing w:line="240" w:lineRule="auto"/>
        <w:ind w:firstLine="0"/>
        <w:jc w:val="center"/>
        <w:rPr>
          <w:color w:val="000000"/>
        </w:rPr>
      </w:pPr>
      <w:proofErr w:type="spellStart"/>
      <w:r w:rsidRPr="004730E3">
        <w:t>Вул</w:t>
      </w:r>
      <w:proofErr w:type="gramStart"/>
      <w:r w:rsidRPr="004730E3">
        <w:t>.Х</w:t>
      </w:r>
      <w:proofErr w:type="gramEnd"/>
      <w:r w:rsidRPr="004730E3">
        <w:t>аркаўская</w:t>
      </w:r>
      <w:proofErr w:type="spellEnd"/>
      <w:r w:rsidRPr="004730E3">
        <w:t xml:space="preserve"> , 17, </w:t>
      </w:r>
      <w:smartTag w:uri="urn:schemas-microsoft-com:office:smarttags" w:element="metricconverter">
        <w:smartTagPr>
          <w:attr w:name="ProductID" w:val="220073, г"/>
        </w:smartTagPr>
        <w:r w:rsidRPr="004730E3">
          <w:t xml:space="preserve">220073, </w:t>
        </w:r>
        <w:proofErr w:type="spellStart"/>
        <w:r w:rsidRPr="004730E3">
          <w:t>г</w:t>
        </w:r>
      </w:smartTag>
      <w:r w:rsidRPr="004730E3">
        <w:t>.Мінск</w:t>
      </w:r>
      <w:proofErr w:type="spellEnd"/>
    </w:p>
    <w:p w:rsidR="00A10D39" w:rsidRPr="004730E3" w:rsidRDefault="00570C7B" w:rsidP="00A10D39">
      <w:pPr>
        <w:pStyle w:val="10"/>
        <w:spacing w:line="240" w:lineRule="auto"/>
        <w:ind w:firstLine="0"/>
        <w:jc w:val="center"/>
        <w:rPr>
          <w:color w:val="000000"/>
        </w:rPr>
      </w:pPr>
      <w:proofErr w:type="spellStart"/>
      <w:r>
        <w:rPr>
          <w:color w:val="000000"/>
        </w:rPr>
        <w:t>Тэл</w:t>
      </w:r>
      <w:proofErr w:type="spellEnd"/>
      <w:r>
        <w:rPr>
          <w:color w:val="000000"/>
        </w:rPr>
        <w:t>.</w:t>
      </w:r>
      <w:r>
        <w:rPr>
          <w:color w:val="000000"/>
          <w:lang w:val="en-US"/>
        </w:rPr>
        <w:t xml:space="preserve"> </w:t>
      </w:r>
      <w:r w:rsidR="00A10D39" w:rsidRPr="004730E3">
        <w:rPr>
          <w:color w:val="000000"/>
        </w:rPr>
        <w:t>(37517) 208 88 02</w:t>
      </w:r>
    </w:p>
    <w:p w:rsidR="00A10D39" w:rsidRPr="004730E3" w:rsidRDefault="00A10D39" w:rsidP="00A10D39">
      <w:pPr>
        <w:pStyle w:val="10"/>
        <w:spacing w:line="240" w:lineRule="auto"/>
        <w:ind w:firstLine="0"/>
        <w:jc w:val="center"/>
        <w:rPr>
          <w:color w:val="000000"/>
        </w:rPr>
      </w:pPr>
      <w:r w:rsidRPr="004730E3">
        <w:rPr>
          <w:color w:val="000000"/>
        </w:rPr>
        <w:t xml:space="preserve">Сайт: </w:t>
      </w:r>
      <w:r w:rsidRPr="004730E3">
        <w:rPr>
          <w:color w:val="000000"/>
          <w:lang w:val="en-US"/>
        </w:rPr>
        <w:t>http</w:t>
      </w:r>
      <w:r w:rsidRPr="004730E3">
        <w:rPr>
          <w:color w:val="000000"/>
        </w:rPr>
        <w:t>://</w:t>
      </w:r>
      <w:proofErr w:type="spellStart"/>
      <w:r w:rsidRPr="004730E3">
        <w:rPr>
          <w:color w:val="000000"/>
          <w:lang w:val="en-US"/>
        </w:rPr>
        <w:t>gosinspekciya</w:t>
      </w:r>
      <w:proofErr w:type="spellEnd"/>
      <w:r w:rsidRPr="004730E3">
        <w:rPr>
          <w:color w:val="000000"/>
        </w:rPr>
        <w:t>.</w:t>
      </w:r>
      <w:proofErr w:type="spellStart"/>
      <w:r w:rsidRPr="004730E3">
        <w:rPr>
          <w:color w:val="000000"/>
          <w:lang w:val="en-US"/>
        </w:rPr>
        <w:t>gov</w:t>
      </w:r>
      <w:proofErr w:type="spellEnd"/>
      <w:r w:rsidRPr="004730E3">
        <w:rPr>
          <w:color w:val="000000"/>
        </w:rPr>
        <w:t>.</w:t>
      </w:r>
      <w:r w:rsidRPr="004730E3">
        <w:rPr>
          <w:color w:val="000000"/>
          <w:lang w:val="en-US"/>
        </w:rPr>
        <w:t>by</w:t>
      </w:r>
    </w:p>
    <w:p w:rsidR="00A10D39" w:rsidRPr="00570C7B" w:rsidRDefault="00A10D39" w:rsidP="00A10D39">
      <w:pPr>
        <w:pStyle w:val="10"/>
        <w:spacing w:line="240" w:lineRule="auto"/>
        <w:ind w:firstLine="0"/>
        <w:jc w:val="center"/>
        <w:rPr>
          <w:color w:val="000000"/>
        </w:rPr>
      </w:pPr>
      <w:r w:rsidRPr="006D31B7">
        <w:rPr>
          <w:lang w:val="en-US"/>
        </w:rPr>
        <w:t>E</w:t>
      </w:r>
      <w:r w:rsidRPr="00570C7B">
        <w:t>-</w:t>
      </w:r>
      <w:r w:rsidRPr="006D31B7">
        <w:rPr>
          <w:lang w:val="en-US"/>
        </w:rPr>
        <w:t>mail</w:t>
      </w:r>
      <w:r w:rsidRPr="00570C7B">
        <w:t xml:space="preserve">: </w:t>
      </w:r>
      <w:r w:rsidR="00570C7B">
        <w:rPr>
          <w:lang w:val="en-US"/>
        </w:rPr>
        <w:t>info</w:t>
      </w:r>
      <w:r w:rsidRPr="00570C7B">
        <w:t>@</w:t>
      </w:r>
      <w:proofErr w:type="spellStart"/>
      <w:r w:rsidRPr="006D31B7">
        <w:rPr>
          <w:lang w:val="en-US"/>
        </w:rPr>
        <w:t>gosinspekciya</w:t>
      </w:r>
      <w:proofErr w:type="spellEnd"/>
      <w:r w:rsidRPr="00570C7B">
        <w:t>.</w:t>
      </w:r>
      <w:proofErr w:type="spellStart"/>
      <w:r w:rsidRPr="006D31B7">
        <w:rPr>
          <w:lang w:val="en-US"/>
        </w:rPr>
        <w:t>gov</w:t>
      </w:r>
      <w:proofErr w:type="spellEnd"/>
      <w:r w:rsidRPr="00570C7B">
        <w:t>.</w:t>
      </w:r>
      <w:r w:rsidRPr="006D31B7">
        <w:rPr>
          <w:lang w:val="en-US"/>
        </w:rPr>
        <w:t>by</w:t>
      </w:r>
    </w:p>
    <w:p w:rsidR="00A10D39" w:rsidRPr="001E4BF0" w:rsidRDefault="00A10D39" w:rsidP="00A10D39">
      <w:pPr>
        <w:shd w:val="clear" w:color="auto" w:fill="FFFFFF"/>
        <w:ind w:right="-79"/>
        <w:jc w:val="center"/>
        <w:rPr>
          <w:b/>
          <w:color w:val="000000"/>
          <w:sz w:val="22"/>
          <w:szCs w:val="22"/>
          <w:lang w:val="ru-RU"/>
        </w:rPr>
      </w:pPr>
      <w:r w:rsidRPr="00B00563">
        <w:rPr>
          <w:color w:val="000000"/>
          <w:sz w:val="24"/>
          <w:szCs w:val="24"/>
          <w:lang w:val="ru-RU"/>
        </w:rPr>
        <w:pict>
          <v:line id="_x0000_s1028" style="position:absolute;left:0;text-align:left;z-index:251657728" from="0,8.45pt" to="480pt,8.45pt" strokeweight="3.5pt">
            <v:stroke linestyle="thinThin"/>
          </v:line>
        </w:pict>
      </w:r>
      <w:r w:rsidRPr="00570C7B">
        <w:rPr>
          <w:color w:val="000000"/>
          <w:sz w:val="24"/>
          <w:szCs w:val="24"/>
          <w:lang w:val="ru-RU"/>
        </w:rPr>
        <w:br w:type="column"/>
      </w:r>
      <w:r w:rsidRPr="001E4BF0">
        <w:rPr>
          <w:b/>
          <w:sz w:val="22"/>
          <w:szCs w:val="22"/>
          <w:lang w:val="ru-RU"/>
        </w:rPr>
        <w:lastRenderedPageBreak/>
        <w:t xml:space="preserve">ГОСУДАРСТВЕННАЯ </w:t>
      </w:r>
      <w:r w:rsidRPr="001E4BF0">
        <w:rPr>
          <w:b/>
          <w:color w:val="000000"/>
          <w:sz w:val="22"/>
          <w:szCs w:val="22"/>
          <w:lang w:val="ru-RU"/>
        </w:rPr>
        <w:t>ИНСПЕКЦИЯ ОХРАНЫ ЖИВОТНОГО</w:t>
      </w:r>
    </w:p>
    <w:p w:rsidR="00A10D39" w:rsidRPr="001E4BF0" w:rsidRDefault="00A10D39" w:rsidP="00A10D39">
      <w:pPr>
        <w:shd w:val="clear" w:color="auto" w:fill="FFFFFF"/>
        <w:ind w:right="-79"/>
        <w:jc w:val="center"/>
        <w:rPr>
          <w:b/>
          <w:color w:val="000000"/>
          <w:sz w:val="22"/>
          <w:szCs w:val="22"/>
          <w:lang w:val="ru-RU"/>
        </w:rPr>
      </w:pPr>
      <w:r w:rsidRPr="001E4BF0">
        <w:rPr>
          <w:b/>
          <w:color w:val="000000"/>
          <w:sz w:val="22"/>
          <w:szCs w:val="22"/>
          <w:lang w:val="ru-RU"/>
        </w:rPr>
        <w:t>И РАСТИТЕЛЬНОГО МИРА</w:t>
      </w:r>
    </w:p>
    <w:p w:rsidR="00A10D39" w:rsidRPr="001E4BF0" w:rsidRDefault="00A10D39" w:rsidP="00A10D39">
      <w:pPr>
        <w:pStyle w:val="3"/>
        <w:rPr>
          <w:sz w:val="22"/>
          <w:szCs w:val="22"/>
          <w:lang w:val="ru-RU"/>
        </w:rPr>
      </w:pPr>
      <w:r w:rsidRPr="001E4BF0">
        <w:rPr>
          <w:sz w:val="22"/>
          <w:szCs w:val="22"/>
          <w:lang w:val="ru-RU"/>
        </w:rPr>
        <w:t>ПРИ ПРЕЗИДЕНТЕ</w:t>
      </w:r>
    </w:p>
    <w:p w:rsidR="00A10D39" w:rsidRPr="006D31B7" w:rsidRDefault="00A10D39" w:rsidP="00A10D39">
      <w:pPr>
        <w:shd w:val="clear" w:color="auto" w:fill="FFFFFF"/>
        <w:ind w:right="-79"/>
        <w:jc w:val="center"/>
        <w:rPr>
          <w:b/>
          <w:sz w:val="22"/>
          <w:szCs w:val="22"/>
          <w:lang w:val="ru-RU"/>
        </w:rPr>
      </w:pPr>
      <w:r w:rsidRPr="001E4BF0">
        <w:rPr>
          <w:b/>
          <w:sz w:val="22"/>
          <w:szCs w:val="22"/>
          <w:lang w:val="ru-RU"/>
        </w:rPr>
        <w:t>РЕСПУБЛИКИ БЕЛАРУСЬ</w:t>
      </w:r>
    </w:p>
    <w:p w:rsidR="00A10D39" w:rsidRPr="004730E3" w:rsidRDefault="00A10D39" w:rsidP="00A10D39">
      <w:pPr>
        <w:shd w:val="clear" w:color="auto" w:fill="FFFFFF"/>
        <w:jc w:val="center"/>
        <w:rPr>
          <w:color w:val="000000"/>
          <w:lang w:val="ru-RU"/>
        </w:rPr>
      </w:pPr>
      <w:r w:rsidRPr="004730E3">
        <w:rPr>
          <w:lang w:val="ru-RU"/>
        </w:rPr>
        <w:t>Ул</w:t>
      </w:r>
      <w:proofErr w:type="gramStart"/>
      <w:r w:rsidRPr="004730E3">
        <w:rPr>
          <w:lang w:val="ru-RU"/>
        </w:rPr>
        <w:t>.Х</w:t>
      </w:r>
      <w:proofErr w:type="gramEnd"/>
      <w:r w:rsidRPr="004730E3">
        <w:rPr>
          <w:lang w:val="ru-RU"/>
        </w:rPr>
        <w:t xml:space="preserve">арьковская, 17, </w:t>
      </w:r>
      <w:smartTag w:uri="urn:schemas-microsoft-com:office:smarttags" w:element="metricconverter">
        <w:smartTagPr>
          <w:attr w:name="ProductID" w:val="220073, г"/>
        </w:smartTagPr>
        <w:r w:rsidRPr="004730E3">
          <w:rPr>
            <w:lang w:val="ru-RU"/>
          </w:rPr>
          <w:t>220073, г</w:t>
        </w:r>
      </w:smartTag>
      <w:r w:rsidRPr="004730E3">
        <w:rPr>
          <w:lang w:val="ru-RU"/>
        </w:rPr>
        <w:t>.Минск</w:t>
      </w:r>
    </w:p>
    <w:p w:rsidR="00A10D39" w:rsidRPr="004730E3" w:rsidRDefault="00570C7B" w:rsidP="00A10D39">
      <w:pPr>
        <w:shd w:val="clear" w:color="auto" w:fill="FFFFFF"/>
        <w:ind w:right="-80"/>
        <w:jc w:val="center"/>
        <w:rPr>
          <w:lang w:val="ru-RU"/>
        </w:rPr>
      </w:pPr>
      <w:r>
        <w:rPr>
          <w:color w:val="000000"/>
          <w:lang w:val="ru-RU"/>
        </w:rPr>
        <w:t>Тел.</w:t>
      </w:r>
      <w:r w:rsidR="00A10D39" w:rsidRPr="004730E3">
        <w:rPr>
          <w:color w:val="000000"/>
          <w:lang w:val="ru-RU"/>
        </w:rPr>
        <w:t xml:space="preserve"> (37517) 208 88 02</w:t>
      </w:r>
    </w:p>
    <w:p w:rsidR="00A10D39" w:rsidRPr="004730E3" w:rsidRDefault="00A10D39" w:rsidP="00A10D39">
      <w:pPr>
        <w:pStyle w:val="10"/>
        <w:spacing w:line="240" w:lineRule="auto"/>
        <w:ind w:firstLine="0"/>
        <w:jc w:val="center"/>
        <w:rPr>
          <w:color w:val="000000"/>
        </w:rPr>
      </w:pPr>
      <w:r w:rsidRPr="004730E3">
        <w:rPr>
          <w:color w:val="000000"/>
        </w:rPr>
        <w:t xml:space="preserve">Сайт: </w:t>
      </w:r>
      <w:r w:rsidRPr="004730E3">
        <w:rPr>
          <w:color w:val="000000"/>
          <w:lang w:val="en-US"/>
        </w:rPr>
        <w:t>http</w:t>
      </w:r>
      <w:r w:rsidRPr="004730E3">
        <w:rPr>
          <w:color w:val="000000"/>
        </w:rPr>
        <w:t>://</w:t>
      </w:r>
      <w:proofErr w:type="spellStart"/>
      <w:r w:rsidRPr="004730E3">
        <w:rPr>
          <w:color w:val="000000"/>
          <w:lang w:val="en-US"/>
        </w:rPr>
        <w:t>gosinspekciya</w:t>
      </w:r>
      <w:proofErr w:type="spellEnd"/>
      <w:r w:rsidRPr="004730E3">
        <w:rPr>
          <w:color w:val="000000"/>
        </w:rPr>
        <w:t>.</w:t>
      </w:r>
      <w:proofErr w:type="spellStart"/>
      <w:r w:rsidRPr="004730E3">
        <w:rPr>
          <w:color w:val="000000"/>
          <w:lang w:val="en-US"/>
        </w:rPr>
        <w:t>gov</w:t>
      </w:r>
      <w:proofErr w:type="spellEnd"/>
      <w:r w:rsidRPr="004730E3">
        <w:rPr>
          <w:color w:val="000000"/>
        </w:rPr>
        <w:t>.</w:t>
      </w:r>
      <w:r w:rsidRPr="004730E3">
        <w:rPr>
          <w:color w:val="000000"/>
          <w:lang w:val="en-US"/>
        </w:rPr>
        <w:t>by</w:t>
      </w:r>
    </w:p>
    <w:p w:rsidR="00A10D39" w:rsidRPr="004730E3" w:rsidRDefault="00A10D39" w:rsidP="00A10D39">
      <w:pPr>
        <w:pStyle w:val="10"/>
        <w:spacing w:line="240" w:lineRule="auto"/>
        <w:ind w:firstLine="0"/>
        <w:jc w:val="center"/>
        <w:rPr>
          <w:color w:val="000000"/>
          <w:lang w:val="en-US"/>
        </w:rPr>
      </w:pPr>
      <w:r w:rsidRPr="004730E3">
        <w:rPr>
          <w:color w:val="000000"/>
          <w:lang w:val="en-US"/>
        </w:rPr>
        <w:t xml:space="preserve">E-mail: </w:t>
      </w:r>
      <w:r w:rsidR="00570C7B">
        <w:rPr>
          <w:color w:val="000000"/>
          <w:lang w:val="en-US"/>
        </w:rPr>
        <w:t>info</w:t>
      </w:r>
      <w:r w:rsidRPr="004730E3">
        <w:rPr>
          <w:color w:val="000000"/>
          <w:lang w:val="en-US"/>
        </w:rPr>
        <w:t>@gosinspekciya.gov.by</w:t>
      </w:r>
    </w:p>
    <w:p w:rsidR="00A10D39" w:rsidRPr="004730E3" w:rsidRDefault="00A10D39" w:rsidP="00A10D39">
      <w:pPr>
        <w:shd w:val="clear" w:color="auto" w:fill="FFFFFF"/>
        <w:ind w:left="-426" w:right="-80"/>
        <w:jc w:val="center"/>
        <w:rPr>
          <w:color w:val="000000"/>
          <w:sz w:val="24"/>
          <w:szCs w:val="24"/>
          <w:lang w:val="en-US"/>
        </w:rPr>
      </w:pPr>
    </w:p>
    <w:p w:rsidR="00A10D39" w:rsidRPr="004730E3" w:rsidRDefault="00A10D39" w:rsidP="00A10D39">
      <w:pPr>
        <w:shd w:val="clear" w:color="auto" w:fill="FFFFFF"/>
        <w:ind w:left="-426" w:right="-80"/>
        <w:jc w:val="center"/>
        <w:rPr>
          <w:color w:val="000000"/>
          <w:sz w:val="24"/>
          <w:szCs w:val="24"/>
          <w:lang w:val="en-US"/>
        </w:rPr>
        <w:sectPr w:rsidR="00A10D39" w:rsidRPr="004730E3" w:rsidSect="00E8748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1909" w:h="16834"/>
          <w:pgMar w:top="1276" w:right="567" w:bottom="851" w:left="1701" w:header="340" w:footer="624" w:gutter="0"/>
          <w:cols w:num="2" w:space="1701"/>
          <w:noEndnote/>
          <w:titlePg/>
          <w:docGrid w:linePitch="272"/>
        </w:sectPr>
      </w:pPr>
    </w:p>
    <w:p w:rsidR="00712040" w:rsidRDefault="00984A8F" w:rsidP="00712040">
      <w:pPr>
        <w:widowControl/>
        <w:autoSpaceDE/>
        <w:autoSpaceDN/>
        <w:adjustRightInd/>
        <w:spacing w:line="280" w:lineRule="exact"/>
        <w:rPr>
          <w:sz w:val="30"/>
          <w:szCs w:val="30"/>
          <w:lang w:val="ru-RU"/>
        </w:rPr>
      </w:pPr>
      <w:r>
        <w:rPr>
          <w:color w:val="000000"/>
          <w:sz w:val="30"/>
          <w:szCs w:val="30"/>
          <w:lang w:val="ru-RU"/>
        </w:rPr>
        <w:lastRenderedPageBreak/>
        <w:t>14</w:t>
      </w:r>
      <w:r w:rsidR="00B527A6">
        <w:rPr>
          <w:color w:val="000000"/>
          <w:sz w:val="30"/>
          <w:szCs w:val="30"/>
          <w:lang w:val="ru-RU"/>
        </w:rPr>
        <w:t>.</w:t>
      </w:r>
      <w:r w:rsidR="007F0257">
        <w:rPr>
          <w:color w:val="000000"/>
          <w:sz w:val="30"/>
          <w:szCs w:val="30"/>
          <w:lang w:val="ru-RU"/>
        </w:rPr>
        <w:t>04</w:t>
      </w:r>
      <w:r w:rsidR="00B527A6">
        <w:rPr>
          <w:color w:val="000000"/>
          <w:sz w:val="30"/>
          <w:szCs w:val="30"/>
          <w:lang w:val="ru-RU"/>
        </w:rPr>
        <w:t>.20</w:t>
      </w:r>
      <w:r w:rsidR="002F3FB5">
        <w:rPr>
          <w:color w:val="000000"/>
          <w:sz w:val="30"/>
          <w:szCs w:val="30"/>
          <w:lang w:val="ru-RU"/>
        </w:rPr>
        <w:t>20</w:t>
      </w:r>
      <w:r w:rsidR="00B527A6" w:rsidRPr="00241D6F">
        <w:rPr>
          <w:color w:val="000000"/>
          <w:sz w:val="30"/>
          <w:szCs w:val="30"/>
          <w:lang w:val="ru-RU"/>
        </w:rPr>
        <w:t xml:space="preserve"> № </w:t>
      </w:r>
      <w:r w:rsidR="007F0257" w:rsidRPr="003D72CA">
        <w:rPr>
          <w:color w:val="000000"/>
          <w:sz w:val="30"/>
          <w:szCs w:val="30"/>
          <w:lang w:val="ru-RU"/>
        </w:rPr>
        <w:t>С-</w:t>
      </w:r>
      <w:r>
        <w:rPr>
          <w:color w:val="000000"/>
          <w:sz w:val="30"/>
          <w:szCs w:val="30"/>
          <w:lang w:val="ru-RU"/>
        </w:rPr>
        <w:t>325</w:t>
      </w:r>
    </w:p>
    <w:p w:rsidR="00B527A6" w:rsidRDefault="00984A8F" w:rsidP="001F6F50">
      <w:pPr>
        <w:widowControl/>
        <w:autoSpaceDE/>
        <w:autoSpaceDN/>
        <w:adjustRightInd/>
        <w:spacing w:line="280" w:lineRule="exact"/>
        <w:ind w:left="5812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  <w:t xml:space="preserve"> Иванову </w:t>
      </w:r>
      <w:r w:rsidR="007F0257">
        <w:rPr>
          <w:sz w:val="30"/>
          <w:szCs w:val="30"/>
          <w:lang w:val="ru-RU"/>
        </w:rPr>
        <w:t>А.С.</w:t>
      </w:r>
    </w:p>
    <w:p w:rsidR="00570C7B" w:rsidRPr="00984A8F" w:rsidRDefault="00570C7B" w:rsidP="001F6F50">
      <w:pPr>
        <w:widowControl/>
        <w:autoSpaceDE/>
        <w:autoSpaceDN/>
        <w:adjustRightInd/>
        <w:spacing w:line="280" w:lineRule="exact"/>
        <w:ind w:left="5812"/>
        <w:rPr>
          <w:sz w:val="30"/>
          <w:szCs w:val="30"/>
          <w:lang w:val="ru-RU"/>
        </w:rPr>
      </w:pPr>
    </w:p>
    <w:p w:rsidR="00AE6575" w:rsidRDefault="00B527A6" w:rsidP="001F6F50">
      <w:pPr>
        <w:widowControl/>
        <w:autoSpaceDE/>
        <w:autoSpaceDN/>
        <w:adjustRightInd/>
        <w:spacing w:before="120" w:line="280" w:lineRule="exact"/>
        <w:ind w:left="5812"/>
        <w:rPr>
          <w:sz w:val="24"/>
          <w:szCs w:val="24"/>
          <w:lang w:val="ru-RU"/>
        </w:rPr>
      </w:pPr>
      <w:r w:rsidRPr="00B527A6">
        <w:rPr>
          <w:sz w:val="24"/>
          <w:szCs w:val="24"/>
          <w:lang w:val="ru-RU"/>
        </w:rPr>
        <w:t>(направляется по электронной почте)</w:t>
      </w:r>
    </w:p>
    <w:p w:rsidR="008A2985" w:rsidRPr="0040475F" w:rsidRDefault="008A2985" w:rsidP="00712040">
      <w:pPr>
        <w:widowControl/>
        <w:autoSpaceDE/>
        <w:autoSpaceDN/>
        <w:adjustRightInd/>
        <w:spacing w:before="120" w:line="280" w:lineRule="exact"/>
        <w:ind w:left="4820"/>
        <w:rPr>
          <w:sz w:val="24"/>
          <w:szCs w:val="24"/>
          <w:lang w:val="ru-RU"/>
        </w:rPr>
      </w:pPr>
    </w:p>
    <w:p w:rsidR="00B527A6" w:rsidRPr="00241D6F" w:rsidRDefault="00B527A6" w:rsidP="0027756B">
      <w:pPr>
        <w:widowControl/>
        <w:autoSpaceDE/>
        <w:autoSpaceDN/>
        <w:adjustRightInd/>
        <w:spacing w:line="280" w:lineRule="exact"/>
        <w:rPr>
          <w:sz w:val="30"/>
          <w:szCs w:val="30"/>
          <w:lang w:val="ru-RU"/>
        </w:rPr>
      </w:pPr>
      <w:r w:rsidRPr="00241D6F">
        <w:rPr>
          <w:sz w:val="30"/>
          <w:szCs w:val="30"/>
          <w:lang w:val="ru-RU"/>
        </w:rPr>
        <w:t>О рассмотрении обращения</w:t>
      </w:r>
    </w:p>
    <w:p w:rsidR="00B527A6" w:rsidRPr="00241D6F" w:rsidRDefault="00B527A6" w:rsidP="00B21B3C">
      <w:pPr>
        <w:widowControl/>
        <w:autoSpaceDE/>
        <w:autoSpaceDN/>
        <w:adjustRightInd/>
        <w:spacing w:line="280" w:lineRule="exact"/>
        <w:jc w:val="both"/>
        <w:rPr>
          <w:sz w:val="30"/>
          <w:szCs w:val="30"/>
          <w:lang w:val="ru-RU"/>
        </w:rPr>
      </w:pPr>
    </w:p>
    <w:p w:rsidR="000907BA" w:rsidRDefault="000907BA" w:rsidP="0040475F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Государственн</w:t>
      </w:r>
      <w:proofErr w:type="spellStart"/>
      <w:r>
        <w:rPr>
          <w:sz w:val="30"/>
          <w:szCs w:val="30"/>
          <w:lang w:val="ru-RU"/>
        </w:rPr>
        <w:t>ая</w:t>
      </w:r>
      <w:proofErr w:type="spellEnd"/>
      <w:r>
        <w:rPr>
          <w:sz w:val="30"/>
          <w:szCs w:val="30"/>
        </w:rPr>
        <w:t xml:space="preserve"> инспекци</w:t>
      </w:r>
      <w:r>
        <w:rPr>
          <w:sz w:val="30"/>
          <w:szCs w:val="30"/>
          <w:lang w:val="ru-RU"/>
        </w:rPr>
        <w:t>я</w:t>
      </w:r>
      <w:r>
        <w:rPr>
          <w:sz w:val="30"/>
          <w:szCs w:val="30"/>
        </w:rPr>
        <w:t xml:space="preserve"> охраны животного и растительного мира при Президенте Республики Беларусь рассмотре</w:t>
      </w:r>
      <w:r>
        <w:rPr>
          <w:sz w:val="30"/>
          <w:szCs w:val="30"/>
          <w:lang w:val="ru-RU"/>
        </w:rPr>
        <w:t>ла</w:t>
      </w:r>
      <w:r>
        <w:rPr>
          <w:sz w:val="30"/>
          <w:szCs w:val="30"/>
        </w:rPr>
        <w:t xml:space="preserve"> Ваше обращение </w:t>
      </w:r>
      <w:r>
        <w:rPr>
          <w:sz w:val="30"/>
          <w:szCs w:val="30"/>
          <w:lang w:val="ru-RU"/>
        </w:rPr>
        <w:t xml:space="preserve">и </w:t>
      </w:r>
      <w:r w:rsidR="007F0257">
        <w:rPr>
          <w:sz w:val="30"/>
          <w:szCs w:val="30"/>
          <w:lang w:val="ru-RU"/>
        </w:rPr>
        <w:t>по существу изложенного в нем вопроса</w:t>
      </w:r>
      <w:r w:rsidR="00712578">
        <w:rPr>
          <w:sz w:val="30"/>
          <w:szCs w:val="30"/>
          <w:lang w:val="ru-RU"/>
        </w:rPr>
        <w:t xml:space="preserve"> </w:t>
      </w:r>
      <w:r>
        <w:rPr>
          <w:sz w:val="30"/>
          <w:szCs w:val="30"/>
          <w:lang w:val="ru-RU"/>
        </w:rPr>
        <w:t>сообщает</w:t>
      </w:r>
      <w:r>
        <w:rPr>
          <w:sz w:val="30"/>
          <w:szCs w:val="30"/>
        </w:rPr>
        <w:t xml:space="preserve"> следующее.</w:t>
      </w:r>
    </w:p>
    <w:p w:rsidR="00C56377" w:rsidRDefault="0084082F" w:rsidP="00C56377">
      <w:pPr>
        <w:widowControl/>
        <w:ind w:firstLine="709"/>
        <w:jc w:val="both"/>
        <w:rPr>
          <w:color w:val="000000"/>
          <w:sz w:val="30"/>
          <w:szCs w:val="30"/>
          <w:lang w:val="ru-RU"/>
        </w:rPr>
      </w:pPr>
      <w:r>
        <w:rPr>
          <w:color w:val="000000"/>
          <w:sz w:val="30"/>
          <w:szCs w:val="30"/>
          <w:lang w:val="ru-RU"/>
        </w:rPr>
        <w:t>П</w:t>
      </w:r>
      <w:r w:rsidR="007F0257">
        <w:rPr>
          <w:color w:val="000000"/>
          <w:sz w:val="30"/>
          <w:szCs w:val="30"/>
          <w:lang w:val="ru-RU"/>
        </w:rPr>
        <w:t xml:space="preserve">орядок пристрелки охотничьего оружия </w:t>
      </w:r>
      <w:r w:rsidR="00A75F30" w:rsidRPr="00A75F30">
        <w:rPr>
          <w:color w:val="000000"/>
          <w:sz w:val="30"/>
          <w:szCs w:val="30"/>
          <w:lang w:val="ru-RU"/>
        </w:rPr>
        <w:t xml:space="preserve">в местах, специально отведенных </w:t>
      </w:r>
      <w:r>
        <w:rPr>
          <w:color w:val="000000"/>
          <w:sz w:val="30"/>
          <w:szCs w:val="30"/>
          <w:lang w:val="ru-RU"/>
        </w:rPr>
        <w:t xml:space="preserve">пользователями охотничьих угодий </w:t>
      </w:r>
      <w:r w:rsidR="00A75F30" w:rsidRPr="00A75F30">
        <w:rPr>
          <w:color w:val="000000"/>
          <w:sz w:val="30"/>
          <w:szCs w:val="30"/>
          <w:lang w:val="ru-RU"/>
        </w:rPr>
        <w:t>для этой цели</w:t>
      </w:r>
      <w:r>
        <w:rPr>
          <w:color w:val="000000"/>
          <w:sz w:val="30"/>
          <w:szCs w:val="30"/>
          <w:lang w:val="ru-RU"/>
        </w:rPr>
        <w:t>,</w:t>
      </w:r>
      <w:r w:rsidR="00A75F30" w:rsidRPr="00A75F30">
        <w:rPr>
          <w:color w:val="000000"/>
          <w:sz w:val="30"/>
          <w:szCs w:val="30"/>
          <w:lang w:val="ru-RU"/>
        </w:rPr>
        <w:t xml:space="preserve"> </w:t>
      </w:r>
      <w:r>
        <w:rPr>
          <w:color w:val="000000"/>
          <w:sz w:val="30"/>
          <w:szCs w:val="30"/>
          <w:lang w:val="ru-RU"/>
        </w:rPr>
        <w:t>установлен абзац</w:t>
      </w:r>
      <w:r w:rsidR="001F6F50">
        <w:rPr>
          <w:color w:val="000000"/>
          <w:sz w:val="30"/>
          <w:szCs w:val="30"/>
          <w:lang w:val="ru-RU"/>
        </w:rPr>
        <w:t>ем девятым</w:t>
      </w:r>
      <w:r>
        <w:rPr>
          <w:color w:val="000000"/>
          <w:sz w:val="30"/>
          <w:szCs w:val="30"/>
          <w:lang w:val="ru-RU"/>
        </w:rPr>
        <w:t xml:space="preserve"> пункта 3, пунктом 155 </w:t>
      </w:r>
      <w:r w:rsidR="00186AF5">
        <w:rPr>
          <w:color w:val="000000"/>
          <w:sz w:val="30"/>
          <w:szCs w:val="30"/>
          <w:lang w:val="ru-RU"/>
        </w:rPr>
        <w:t>Правил ведения охотничьего хозяйства и охоты</w:t>
      </w:r>
      <w:r w:rsidR="00812E10">
        <w:rPr>
          <w:color w:val="000000"/>
          <w:sz w:val="30"/>
          <w:szCs w:val="30"/>
          <w:lang w:val="ru-RU"/>
        </w:rPr>
        <w:t>,</w:t>
      </w:r>
      <w:r w:rsidR="00186AF5">
        <w:rPr>
          <w:color w:val="000000"/>
          <w:sz w:val="30"/>
          <w:szCs w:val="30"/>
          <w:lang w:val="ru-RU"/>
        </w:rPr>
        <w:t xml:space="preserve"> утвержденных </w:t>
      </w:r>
      <w:r w:rsidR="000907BA">
        <w:rPr>
          <w:color w:val="000000"/>
          <w:sz w:val="30"/>
          <w:szCs w:val="30"/>
          <w:lang w:val="ru-RU"/>
        </w:rPr>
        <w:t>Указ</w:t>
      </w:r>
      <w:r w:rsidR="00186AF5">
        <w:rPr>
          <w:color w:val="000000"/>
          <w:sz w:val="30"/>
          <w:szCs w:val="30"/>
          <w:lang w:val="ru-RU"/>
        </w:rPr>
        <w:t>ом</w:t>
      </w:r>
      <w:r w:rsidR="000907BA">
        <w:rPr>
          <w:color w:val="000000"/>
          <w:sz w:val="30"/>
          <w:szCs w:val="30"/>
          <w:lang w:val="ru-RU"/>
        </w:rPr>
        <w:t xml:space="preserve"> Президента Республики Беларусь от 21.03.2018 № 112 «Об охоте и ведении охотничьего хозяйства»</w:t>
      </w:r>
      <w:r>
        <w:rPr>
          <w:color w:val="000000"/>
          <w:sz w:val="30"/>
          <w:szCs w:val="30"/>
          <w:lang w:val="ru-RU"/>
        </w:rPr>
        <w:t xml:space="preserve"> (далее – Правила охоты). При этом</w:t>
      </w:r>
      <w:proofErr w:type="gramStart"/>
      <w:r>
        <w:rPr>
          <w:color w:val="000000"/>
          <w:sz w:val="30"/>
          <w:szCs w:val="30"/>
          <w:lang w:val="ru-RU"/>
        </w:rPr>
        <w:t>,</w:t>
      </w:r>
      <w:proofErr w:type="gramEnd"/>
      <w:r>
        <w:rPr>
          <w:color w:val="000000"/>
          <w:sz w:val="30"/>
          <w:szCs w:val="30"/>
          <w:lang w:val="ru-RU"/>
        </w:rPr>
        <w:t xml:space="preserve"> </w:t>
      </w:r>
      <w:r w:rsidR="004F33EF">
        <w:rPr>
          <w:color w:val="000000"/>
          <w:sz w:val="30"/>
          <w:szCs w:val="30"/>
          <w:lang w:val="ru-RU"/>
        </w:rPr>
        <w:t>п</w:t>
      </w:r>
      <w:r w:rsidR="004F33EF" w:rsidRPr="004F33EF">
        <w:rPr>
          <w:color w:val="000000"/>
          <w:sz w:val="30"/>
          <w:szCs w:val="30"/>
          <w:lang w:val="ru-RU"/>
        </w:rPr>
        <w:t>ристрелка охотничьего оружия в специально отведенных для этого местах может проводиться круглогодично при наличии документов, предусмотренных в абзацах втором - четвертом и шестом пункта 108 Пра</w:t>
      </w:r>
      <w:r w:rsidR="004F33EF">
        <w:rPr>
          <w:color w:val="000000"/>
          <w:sz w:val="30"/>
          <w:szCs w:val="30"/>
          <w:lang w:val="ru-RU"/>
        </w:rPr>
        <w:t xml:space="preserve">вил охоты (государственного удостоверения на право охоты, карточки учета нарушений к данному удостоверению, документа, подтверждающего </w:t>
      </w:r>
      <w:r w:rsidR="004F33EF" w:rsidRPr="004F33EF">
        <w:rPr>
          <w:color w:val="000000"/>
          <w:sz w:val="30"/>
          <w:szCs w:val="30"/>
          <w:lang w:val="ru-RU"/>
        </w:rPr>
        <w:t>факт уплаты государственной пошлины за предоставление права на охоту</w:t>
      </w:r>
      <w:r w:rsidR="004F33EF">
        <w:rPr>
          <w:color w:val="000000"/>
          <w:sz w:val="30"/>
          <w:szCs w:val="30"/>
          <w:lang w:val="ru-RU"/>
        </w:rPr>
        <w:t>, разрешения</w:t>
      </w:r>
      <w:r w:rsidR="004F33EF" w:rsidRPr="004F33EF">
        <w:rPr>
          <w:color w:val="000000"/>
          <w:sz w:val="30"/>
          <w:szCs w:val="30"/>
          <w:lang w:val="ru-RU"/>
        </w:rPr>
        <w:t xml:space="preserve"> органов внутренних дел на хранение и ношение охотничьего оружия</w:t>
      </w:r>
      <w:r w:rsidR="004F33EF">
        <w:rPr>
          <w:color w:val="000000"/>
          <w:sz w:val="30"/>
          <w:szCs w:val="30"/>
          <w:lang w:val="ru-RU"/>
        </w:rPr>
        <w:t>).</w:t>
      </w:r>
      <w:r w:rsidR="00C56377">
        <w:rPr>
          <w:color w:val="000000"/>
          <w:sz w:val="30"/>
          <w:szCs w:val="30"/>
          <w:lang w:val="ru-RU"/>
        </w:rPr>
        <w:t xml:space="preserve"> </w:t>
      </w:r>
    </w:p>
    <w:p w:rsidR="001F6F50" w:rsidRDefault="00C56377" w:rsidP="004F33EF">
      <w:pPr>
        <w:widowControl/>
        <w:ind w:firstLine="709"/>
        <w:jc w:val="both"/>
        <w:rPr>
          <w:color w:val="000000"/>
          <w:sz w:val="30"/>
          <w:szCs w:val="30"/>
          <w:lang w:val="ru-RU"/>
        </w:rPr>
      </w:pPr>
      <w:r>
        <w:rPr>
          <w:color w:val="000000"/>
          <w:sz w:val="30"/>
          <w:szCs w:val="30"/>
          <w:lang w:val="ru-RU"/>
        </w:rPr>
        <w:t>В тоже время, о</w:t>
      </w:r>
      <w:r w:rsidR="001F6F50">
        <w:rPr>
          <w:color w:val="000000"/>
          <w:sz w:val="30"/>
          <w:szCs w:val="30"/>
          <w:lang w:val="ru-RU"/>
        </w:rPr>
        <w:t>бязанность охотников уведомлять должностных лиц пользователей охотничьих угодий о намерении осуществить пристрелку охотничьего оружия в указанных выше местах, Правилами охоты либо другими нормативными правовыми актами не предусмотрена.</w:t>
      </w:r>
    </w:p>
    <w:p w:rsidR="00AD0703" w:rsidRDefault="00AD0703" w:rsidP="004F33EF">
      <w:pPr>
        <w:widowControl/>
        <w:autoSpaceDE/>
        <w:autoSpaceDN/>
        <w:adjustRightInd/>
        <w:spacing w:line="360" w:lineRule="auto"/>
        <w:jc w:val="both"/>
        <w:rPr>
          <w:sz w:val="30"/>
          <w:szCs w:val="30"/>
          <w:lang w:val="ru-RU"/>
        </w:rPr>
      </w:pPr>
    </w:p>
    <w:p w:rsidR="00B527A6" w:rsidRDefault="0084082F" w:rsidP="0040475F">
      <w:pPr>
        <w:widowControl/>
        <w:shd w:val="clear" w:color="auto" w:fill="FFFFFF"/>
        <w:autoSpaceDE/>
        <w:autoSpaceDN/>
        <w:adjustRightInd/>
        <w:spacing w:line="280" w:lineRule="exact"/>
        <w:jc w:val="both"/>
        <w:rPr>
          <w:color w:val="000000"/>
          <w:sz w:val="30"/>
          <w:szCs w:val="30"/>
          <w:lang w:val="ru-RU"/>
        </w:rPr>
      </w:pPr>
      <w:proofErr w:type="gramStart"/>
      <w:r>
        <w:rPr>
          <w:color w:val="000000"/>
          <w:sz w:val="30"/>
          <w:szCs w:val="30"/>
          <w:lang w:val="ru-RU"/>
        </w:rPr>
        <w:t>Исполняющий</w:t>
      </w:r>
      <w:proofErr w:type="gramEnd"/>
      <w:r>
        <w:rPr>
          <w:color w:val="000000"/>
          <w:sz w:val="30"/>
          <w:szCs w:val="30"/>
          <w:lang w:val="ru-RU"/>
        </w:rPr>
        <w:t xml:space="preserve"> обязанности н</w:t>
      </w:r>
      <w:r w:rsidR="00B527A6">
        <w:rPr>
          <w:color w:val="000000"/>
          <w:sz w:val="30"/>
          <w:szCs w:val="30"/>
          <w:lang w:val="ru-RU"/>
        </w:rPr>
        <w:t>ачальник</w:t>
      </w:r>
      <w:r>
        <w:rPr>
          <w:color w:val="000000"/>
          <w:sz w:val="30"/>
          <w:szCs w:val="30"/>
          <w:lang w:val="ru-RU"/>
        </w:rPr>
        <w:t>а</w:t>
      </w:r>
    </w:p>
    <w:p w:rsidR="001032E6" w:rsidRPr="00EC5A04" w:rsidRDefault="00B527A6" w:rsidP="0040475F">
      <w:pPr>
        <w:widowControl/>
        <w:shd w:val="clear" w:color="auto" w:fill="FFFFFF"/>
        <w:autoSpaceDE/>
        <w:autoSpaceDN/>
        <w:adjustRightInd/>
        <w:spacing w:line="280" w:lineRule="exact"/>
        <w:jc w:val="both"/>
        <w:rPr>
          <w:color w:val="000000"/>
          <w:sz w:val="30"/>
          <w:szCs w:val="30"/>
          <w:lang w:val="ru-RU"/>
        </w:rPr>
      </w:pPr>
      <w:r>
        <w:rPr>
          <w:color w:val="000000"/>
          <w:sz w:val="30"/>
          <w:szCs w:val="30"/>
          <w:lang w:val="ru-RU"/>
        </w:rPr>
        <w:t>Государственной инспекции</w:t>
      </w:r>
      <w:r w:rsidRPr="00241D6F">
        <w:rPr>
          <w:color w:val="000000"/>
          <w:sz w:val="30"/>
          <w:szCs w:val="30"/>
          <w:lang w:val="ru-RU"/>
        </w:rPr>
        <w:t xml:space="preserve">                            </w:t>
      </w:r>
      <w:r w:rsidR="00523CE0">
        <w:rPr>
          <w:color w:val="000000"/>
          <w:sz w:val="30"/>
          <w:szCs w:val="30"/>
          <w:lang w:val="ru-RU"/>
        </w:rPr>
        <w:t xml:space="preserve"> </w:t>
      </w:r>
      <w:r w:rsidRPr="00241D6F">
        <w:rPr>
          <w:color w:val="000000"/>
          <w:sz w:val="30"/>
          <w:szCs w:val="30"/>
          <w:lang w:val="ru-RU"/>
        </w:rPr>
        <w:t xml:space="preserve">     </w:t>
      </w:r>
      <w:r w:rsidR="003D72CA">
        <w:rPr>
          <w:color w:val="000000"/>
          <w:sz w:val="30"/>
          <w:szCs w:val="30"/>
          <w:lang w:val="ru-RU"/>
        </w:rPr>
        <w:t xml:space="preserve">         </w:t>
      </w:r>
      <w:r>
        <w:rPr>
          <w:color w:val="000000"/>
          <w:sz w:val="30"/>
          <w:szCs w:val="30"/>
          <w:lang w:val="ru-RU"/>
        </w:rPr>
        <w:t>Ю.</w:t>
      </w:r>
      <w:r w:rsidR="00C56377">
        <w:rPr>
          <w:color w:val="000000"/>
          <w:sz w:val="30"/>
          <w:szCs w:val="30"/>
          <w:lang w:val="ru-RU"/>
        </w:rPr>
        <w:t>П.Ковшик</w:t>
      </w:r>
    </w:p>
    <w:p w:rsidR="000654EA" w:rsidRDefault="000654EA" w:rsidP="00565AED">
      <w:pPr>
        <w:widowControl/>
        <w:tabs>
          <w:tab w:val="left" w:pos="6804"/>
        </w:tabs>
        <w:autoSpaceDE/>
        <w:autoSpaceDN/>
        <w:adjustRightInd/>
        <w:jc w:val="both"/>
        <w:rPr>
          <w:sz w:val="18"/>
          <w:szCs w:val="18"/>
          <w:lang w:val="ru-RU"/>
        </w:rPr>
      </w:pPr>
    </w:p>
    <w:p w:rsidR="004F38B0" w:rsidRDefault="004F38B0" w:rsidP="00565AED">
      <w:pPr>
        <w:widowControl/>
        <w:tabs>
          <w:tab w:val="left" w:pos="6804"/>
        </w:tabs>
        <w:autoSpaceDE/>
        <w:autoSpaceDN/>
        <w:adjustRightInd/>
        <w:jc w:val="both"/>
        <w:rPr>
          <w:sz w:val="18"/>
          <w:szCs w:val="18"/>
          <w:lang w:val="ru-RU"/>
        </w:rPr>
      </w:pPr>
    </w:p>
    <w:p w:rsidR="00C56377" w:rsidRDefault="00C56377" w:rsidP="00565AED">
      <w:pPr>
        <w:widowControl/>
        <w:tabs>
          <w:tab w:val="left" w:pos="6804"/>
        </w:tabs>
        <w:autoSpaceDE/>
        <w:autoSpaceDN/>
        <w:adjustRightInd/>
        <w:jc w:val="both"/>
        <w:rPr>
          <w:sz w:val="18"/>
          <w:szCs w:val="18"/>
          <w:lang w:val="ru-RU"/>
        </w:rPr>
      </w:pPr>
    </w:p>
    <w:p w:rsidR="004F38B0" w:rsidRDefault="004F38B0" w:rsidP="00565AED">
      <w:pPr>
        <w:widowControl/>
        <w:tabs>
          <w:tab w:val="left" w:pos="6804"/>
        </w:tabs>
        <w:autoSpaceDE/>
        <w:autoSpaceDN/>
        <w:adjustRightInd/>
        <w:jc w:val="both"/>
        <w:rPr>
          <w:sz w:val="18"/>
          <w:szCs w:val="18"/>
          <w:lang w:val="ru-RU"/>
        </w:rPr>
      </w:pPr>
    </w:p>
    <w:p w:rsidR="004F38B0" w:rsidRDefault="004F38B0" w:rsidP="00565AED">
      <w:pPr>
        <w:widowControl/>
        <w:tabs>
          <w:tab w:val="left" w:pos="6804"/>
        </w:tabs>
        <w:autoSpaceDE/>
        <w:autoSpaceDN/>
        <w:adjustRightInd/>
        <w:jc w:val="both"/>
        <w:rPr>
          <w:sz w:val="18"/>
          <w:szCs w:val="18"/>
          <w:lang w:val="ru-RU"/>
        </w:rPr>
      </w:pPr>
    </w:p>
    <w:p w:rsidR="004F38B0" w:rsidRDefault="004F38B0" w:rsidP="00565AED">
      <w:pPr>
        <w:widowControl/>
        <w:tabs>
          <w:tab w:val="left" w:pos="6804"/>
        </w:tabs>
        <w:autoSpaceDE/>
        <w:autoSpaceDN/>
        <w:adjustRightInd/>
        <w:jc w:val="both"/>
        <w:rPr>
          <w:sz w:val="18"/>
          <w:szCs w:val="18"/>
          <w:lang w:val="ru-RU"/>
        </w:rPr>
      </w:pPr>
    </w:p>
    <w:p w:rsidR="004F38B0" w:rsidRPr="004332A6" w:rsidRDefault="004F38B0" w:rsidP="00565AED">
      <w:pPr>
        <w:widowControl/>
        <w:tabs>
          <w:tab w:val="left" w:pos="6804"/>
        </w:tabs>
        <w:autoSpaceDE/>
        <w:autoSpaceDN/>
        <w:adjustRightInd/>
        <w:jc w:val="both"/>
        <w:rPr>
          <w:sz w:val="18"/>
          <w:szCs w:val="18"/>
          <w:lang w:val="ru-RU"/>
        </w:rPr>
      </w:pPr>
    </w:p>
    <w:p w:rsidR="004332A6" w:rsidRDefault="004332A6" w:rsidP="004332A6">
      <w:pPr>
        <w:widowControl/>
        <w:autoSpaceDE/>
        <w:autoSpaceDN/>
        <w:adjustRightInd/>
        <w:jc w:val="both"/>
        <w:rPr>
          <w:sz w:val="18"/>
          <w:szCs w:val="18"/>
          <w:lang w:val="ru-RU"/>
        </w:rPr>
      </w:pPr>
      <w:r w:rsidRPr="004332A6">
        <w:rPr>
          <w:sz w:val="18"/>
          <w:szCs w:val="18"/>
          <w:lang w:val="ru-RU"/>
        </w:rPr>
        <w:t>Электронная копия соответствует оригиналу</w:t>
      </w:r>
    </w:p>
    <w:p w:rsidR="00364AFC" w:rsidRPr="007F3E39" w:rsidRDefault="00B527A6" w:rsidP="00B527A6">
      <w:pPr>
        <w:widowControl/>
        <w:autoSpaceDE/>
        <w:autoSpaceDN/>
        <w:adjustRightInd/>
        <w:jc w:val="both"/>
        <w:rPr>
          <w:sz w:val="18"/>
          <w:szCs w:val="18"/>
          <w:lang w:val="ru-RU"/>
        </w:rPr>
      </w:pPr>
      <w:r w:rsidRPr="00EB23F7">
        <w:rPr>
          <w:sz w:val="18"/>
          <w:szCs w:val="18"/>
          <w:lang w:val="ru-RU"/>
        </w:rPr>
        <w:t>0</w:t>
      </w:r>
      <w:r>
        <w:rPr>
          <w:sz w:val="18"/>
          <w:szCs w:val="18"/>
          <w:lang w:val="ru-RU"/>
        </w:rPr>
        <w:t>4</w:t>
      </w:r>
      <w:r w:rsidRPr="00EB23F7">
        <w:rPr>
          <w:sz w:val="18"/>
          <w:szCs w:val="18"/>
          <w:lang w:val="ru-RU"/>
        </w:rPr>
        <w:t xml:space="preserve"> </w:t>
      </w:r>
      <w:proofErr w:type="spellStart"/>
      <w:r w:rsidR="00C56377">
        <w:rPr>
          <w:sz w:val="18"/>
          <w:szCs w:val="18"/>
          <w:lang w:val="ru-RU"/>
        </w:rPr>
        <w:t>Гузней</w:t>
      </w:r>
      <w:proofErr w:type="spellEnd"/>
      <w:r w:rsidR="002241D8">
        <w:rPr>
          <w:sz w:val="18"/>
          <w:szCs w:val="18"/>
          <w:lang w:val="ru-RU"/>
        </w:rPr>
        <w:t xml:space="preserve"> </w:t>
      </w:r>
      <w:r w:rsidR="003D72CA">
        <w:rPr>
          <w:sz w:val="18"/>
          <w:szCs w:val="18"/>
          <w:lang w:val="ru-RU"/>
        </w:rPr>
        <w:t xml:space="preserve">208 88 </w:t>
      </w:r>
      <w:r w:rsidRPr="00EB23F7">
        <w:rPr>
          <w:sz w:val="18"/>
          <w:szCs w:val="18"/>
          <w:lang w:val="ru-RU"/>
        </w:rPr>
        <w:t>70</w:t>
      </w:r>
    </w:p>
    <w:sectPr w:rsidR="00364AFC" w:rsidRPr="007F3E39" w:rsidSect="00E87486">
      <w:headerReference w:type="even" r:id="rId13"/>
      <w:headerReference w:type="default" r:id="rId14"/>
      <w:type w:val="continuous"/>
      <w:pgSz w:w="11909" w:h="16834"/>
      <w:pgMar w:top="1134" w:right="567" w:bottom="284" w:left="1701" w:header="720" w:footer="720" w:gutter="0"/>
      <w:cols w:space="72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0C72" w:rsidRDefault="00440C72">
      <w:r>
        <w:separator/>
      </w:r>
    </w:p>
  </w:endnote>
  <w:endnote w:type="continuationSeparator" w:id="1">
    <w:p w:rsidR="00440C72" w:rsidRDefault="00440C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040" w:rsidRDefault="0071204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040" w:rsidRDefault="00712040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040" w:rsidRDefault="0071204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0C72" w:rsidRDefault="00440C72">
      <w:r>
        <w:separator/>
      </w:r>
    </w:p>
  </w:footnote>
  <w:footnote w:type="continuationSeparator" w:id="1">
    <w:p w:rsidR="00440C72" w:rsidRDefault="00440C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D39" w:rsidRDefault="00A10D39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A10D39" w:rsidRDefault="00A10D3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D39" w:rsidRDefault="00A10D39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</w:t>
    </w:r>
    <w:r>
      <w:rPr>
        <w:rStyle w:val="a8"/>
      </w:rPr>
      <w:fldChar w:fldCharType="end"/>
    </w:r>
  </w:p>
  <w:p w:rsidR="00A10D39" w:rsidRDefault="00A10D3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040" w:rsidRDefault="00712040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65F" w:rsidRDefault="002D524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D065F">
      <w:rPr>
        <w:rStyle w:val="a8"/>
      </w:rPr>
      <w:instrText xml:space="preserve">PAGE  </w:instrText>
    </w:r>
    <w:r w:rsidR="00AF7AF0">
      <w:rPr>
        <w:rStyle w:val="a8"/>
      </w:rPr>
      <w:fldChar w:fldCharType="separate"/>
    </w:r>
    <w:r w:rsidR="00AF7AF0">
      <w:rPr>
        <w:rStyle w:val="a8"/>
        <w:noProof/>
      </w:rPr>
      <w:t>1</w:t>
    </w:r>
    <w:r>
      <w:rPr>
        <w:rStyle w:val="a8"/>
      </w:rPr>
      <w:fldChar w:fldCharType="end"/>
    </w:r>
  </w:p>
  <w:p w:rsidR="003D065F" w:rsidRDefault="003D065F">
    <w:pPr>
      <w:pStyle w:val="a7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065F" w:rsidRDefault="002D524B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D065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C56377">
      <w:rPr>
        <w:rStyle w:val="a8"/>
        <w:noProof/>
      </w:rPr>
      <w:t>2</w:t>
    </w:r>
    <w:r>
      <w:rPr>
        <w:rStyle w:val="a8"/>
      </w:rPr>
      <w:fldChar w:fldCharType="end"/>
    </w:r>
  </w:p>
  <w:p w:rsidR="003D065F" w:rsidRDefault="003D065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C48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5EE1C7F"/>
    <w:multiLevelType w:val="multilevel"/>
    <w:tmpl w:val="CF604C72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68" w:hanging="360"/>
      </w:pPr>
    </w:lvl>
    <w:lvl w:ilvl="2">
      <w:start w:val="1"/>
      <w:numFmt w:val="lowerRoman"/>
      <w:lvlText w:val="%3."/>
      <w:lvlJc w:val="right"/>
      <w:pPr>
        <w:ind w:left="2188" w:hanging="180"/>
      </w:pPr>
    </w:lvl>
    <w:lvl w:ilvl="3">
      <w:start w:val="1"/>
      <w:numFmt w:val="decimal"/>
      <w:lvlText w:val="%4."/>
      <w:lvlJc w:val="left"/>
      <w:pPr>
        <w:ind w:left="2908" w:hanging="360"/>
      </w:pPr>
    </w:lvl>
    <w:lvl w:ilvl="4">
      <w:start w:val="1"/>
      <w:numFmt w:val="lowerLetter"/>
      <w:lvlText w:val="%5."/>
      <w:lvlJc w:val="left"/>
      <w:pPr>
        <w:ind w:left="3628" w:hanging="360"/>
      </w:pPr>
    </w:lvl>
    <w:lvl w:ilvl="5">
      <w:start w:val="1"/>
      <w:numFmt w:val="lowerRoman"/>
      <w:lvlText w:val="%6."/>
      <w:lvlJc w:val="right"/>
      <w:pPr>
        <w:ind w:left="4348" w:hanging="180"/>
      </w:pPr>
    </w:lvl>
    <w:lvl w:ilvl="6">
      <w:start w:val="1"/>
      <w:numFmt w:val="decimal"/>
      <w:lvlText w:val="%7."/>
      <w:lvlJc w:val="left"/>
      <w:pPr>
        <w:ind w:left="5068" w:hanging="360"/>
      </w:pPr>
    </w:lvl>
    <w:lvl w:ilvl="7">
      <w:start w:val="1"/>
      <w:numFmt w:val="lowerLetter"/>
      <w:lvlText w:val="%8."/>
      <w:lvlJc w:val="left"/>
      <w:pPr>
        <w:ind w:left="5788" w:hanging="360"/>
      </w:pPr>
    </w:lvl>
    <w:lvl w:ilvl="8">
      <w:start w:val="1"/>
      <w:numFmt w:val="lowerRoman"/>
      <w:lvlText w:val="%9."/>
      <w:lvlJc w:val="right"/>
      <w:pPr>
        <w:ind w:left="6508" w:hanging="180"/>
      </w:pPr>
    </w:lvl>
  </w:abstractNum>
  <w:abstractNum w:abstractNumId="2">
    <w:nsid w:val="0DCA2CE1"/>
    <w:multiLevelType w:val="singleLevel"/>
    <w:tmpl w:val="F8127944"/>
    <w:lvl w:ilvl="0">
      <w:start w:val="2"/>
      <w:numFmt w:val="decimal"/>
      <w:lvlText w:val="%1."/>
      <w:lvlJc w:val="left"/>
      <w:pPr>
        <w:tabs>
          <w:tab w:val="num" w:pos="2820"/>
        </w:tabs>
        <w:ind w:left="2820" w:hanging="360"/>
      </w:pPr>
      <w:rPr>
        <w:rFonts w:hint="default"/>
      </w:rPr>
    </w:lvl>
  </w:abstractNum>
  <w:abstractNum w:abstractNumId="3">
    <w:nsid w:val="17781754"/>
    <w:multiLevelType w:val="singleLevel"/>
    <w:tmpl w:val="0952E23C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4">
    <w:nsid w:val="23C62031"/>
    <w:multiLevelType w:val="singleLevel"/>
    <w:tmpl w:val="0952E23C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5">
    <w:nsid w:val="24144096"/>
    <w:multiLevelType w:val="hybridMultilevel"/>
    <w:tmpl w:val="3926F8CA"/>
    <w:lvl w:ilvl="0" w:tplc="5B5EA5B2">
      <w:start w:val="1"/>
      <w:numFmt w:val="decimal"/>
      <w:lvlText w:val="%1."/>
      <w:lvlJc w:val="left"/>
      <w:pPr>
        <w:tabs>
          <w:tab w:val="num" w:pos="779"/>
        </w:tabs>
        <w:ind w:left="779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>
    <w:nsid w:val="2B842249"/>
    <w:multiLevelType w:val="hybridMultilevel"/>
    <w:tmpl w:val="CF604C72"/>
    <w:lvl w:ilvl="0" w:tplc="5DACF710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68" w:hanging="360"/>
      </w:pPr>
    </w:lvl>
    <w:lvl w:ilvl="2" w:tplc="0419001B" w:tentative="1">
      <w:start w:val="1"/>
      <w:numFmt w:val="lowerRoman"/>
      <w:lvlText w:val="%3."/>
      <w:lvlJc w:val="right"/>
      <w:pPr>
        <w:ind w:left="2188" w:hanging="180"/>
      </w:pPr>
    </w:lvl>
    <w:lvl w:ilvl="3" w:tplc="0419000F" w:tentative="1">
      <w:start w:val="1"/>
      <w:numFmt w:val="decimal"/>
      <w:lvlText w:val="%4."/>
      <w:lvlJc w:val="left"/>
      <w:pPr>
        <w:ind w:left="2908" w:hanging="360"/>
      </w:pPr>
    </w:lvl>
    <w:lvl w:ilvl="4" w:tplc="04190019" w:tentative="1">
      <w:start w:val="1"/>
      <w:numFmt w:val="lowerLetter"/>
      <w:lvlText w:val="%5."/>
      <w:lvlJc w:val="left"/>
      <w:pPr>
        <w:ind w:left="3628" w:hanging="360"/>
      </w:pPr>
    </w:lvl>
    <w:lvl w:ilvl="5" w:tplc="0419001B" w:tentative="1">
      <w:start w:val="1"/>
      <w:numFmt w:val="lowerRoman"/>
      <w:lvlText w:val="%6."/>
      <w:lvlJc w:val="right"/>
      <w:pPr>
        <w:ind w:left="4348" w:hanging="180"/>
      </w:pPr>
    </w:lvl>
    <w:lvl w:ilvl="6" w:tplc="0419000F" w:tentative="1">
      <w:start w:val="1"/>
      <w:numFmt w:val="decimal"/>
      <w:lvlText w:val="%7."/>
      <w:lvlJc w:val="left"/>
      <w:pPr>
        <w:ind w:left="5068" w:hanging="360"/>
      </w:pPr>
    </w:lvl>
    <w:lvl w:ilvl="7" w:tplc="04190019" w:tentative="1">
      <w:start w:val="1"/>
      <w:numFmt w:val="lowerLetter"/>
      <w:lvlText w:val="%8."/>
      <w:lvlJc w:val="left"/>
      <w:pPr>
        <w:ind w:left="5788" w:hanging="360"/>
      </w:pPr>
    </w:lvl>
    <w:lvl w:ilvl="8" w:tplc="041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7">
    <w:nsid w:val="3837504B"/>
    <w:multiLevelType w:val="singleLevel"/>
    <w:tmpl w:val="312E0862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>
    <w:nsid w:val="384D114B"/>
    <w:multiLevelType w:val="hybridMultilevel"/>
    <w:tmpl w:val="C70EE002"/>
    <w:lvl w:ilvl="0" w:tplc="0FCA2C5A">
      <w:start w:val="2"/>
      <w:numFmt w:val="decimalZero"/>
      <w:lvlText w:val="%1."/>
      <w:lvlJc w:val="left"/>
      <w:pPr>
        <w:tabs>
          <w:tab w:val="num" w:pos="801"/>
        </w:tabs>
        <w:ind w:left="801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9">
    <w:nsid w:val="38AE3222"/>
    <w:multiLevelType w:val="singleLevel"/>
    <w:tmpl w:val="0952E23C"/>
    <w:lvl w:ilvl="0">
      <w:start w:val="1"/>
      <w:numFmt w:val="bullet"/>
      <w:lvlText w:val="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10">
    <w:nsid w:val="3C0A79AA"/>
    <w:multiLevelType w:val="singleLevel"/>
    <w:tmpl w:val="2C24E038"/>
    <w:lvl w:ilvl="0">
      <w:start w:val="1"/>
      <w:numFmt w:val="decimal"/>
      <w:lvlText w:val="%1."/>
      <w:lvlJc w:val="left"/>
      <w:pPr>
        <w:tabs>
          <w:tab w:val="num" w:pos="1080"/>
        </w:tabs>
        <w:ind w:left="0" w:firstLine="720"/>
      </w:pPr>
      <w:rPr>
        <w:rFonts w:hint="default"/>
      </w:rPr>
    </w:lvl>
  </w:abstractNum>
  <w:abstractNum w:abstractNumId="11">
    <w:nsid w:val="45E364E6"/>
    <w:multiLevelType w:val="hybridMultilevel"/>
    <w:tmpl w:val="4BE2A3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51C6710"/>
    <w:multiLevelType w:val="multilevel"/>
    <w:tmpl w:val="CF604C72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68" w:hanging="360"/>
      </w:pPr>
    </w:lvl>
    <w:lvl w:ilvl="2">
      <w:start w:val="1"/>
      <w:numFmt w:val="lowerRoman"/>
      <w:lvlText w:val="%3."/>
      <w:lvlJc w:val="right"/>
      <w:pPr>
        <w:ind w:left="2188" w:hanging="180"/>
      </w:pPr>
    </w:lvl>
    <w:lvl w:ilvl="3">
      <w:start w:val="1"/>
      <w:numFmt w:val="decimal"/>
      <w:lvlText w:val="%4."/>
      <w:lvlJc w:val="left"/>
      <w:pPr>
        <w:ind w:left="2908" w:hanging="360"/>
      </w:pPr>
    </w:lvl>
    <w:lvl w:ilvl="4">
      <w:start w:val="1"/>
      <w:numFmt w:val="lowerLetter"/>
      <w:lvlText w:val="%5."/>
      <w:lvlJc w:val="left"/>
      <w:pPr>
        <w:ind w:left="3628" w:hanging="360"/>
      </w:pPr>
    </w:lvl>
    <w:lvl w:ilvl="5">
      <w:start w:val="1"/>
      <w:numFmt w:val="lowerRoman"/>
      <w:lvlText w:val="%6."/>
      <w:lvlJc w:val="right"/>
      <w:pPr>
        <w:ind w:left="4348" w:hanging="180"/>
      </w:pPr>
    </w:lvl>
    <w:lvl w:ilvl="6">
      <w:start w:val="1"/>
      <w:numFmt w:val="decimal"/>
      <w:lvlText w:val="%7."/>
      <w:lvlJc w:val="left"/>
      <w:pPr>
        <w:ind w:left="5068" w:hanging="360"/>
      </w:pPr>
    </w:lvl>
    <w:lvl w:ilvl="7">
      <w:start w:val="1"/>
      <w:numFmt w:val="lowerLetter"/>
      <w:lvlText w:val="%8."/>
      <w:lvlJc w:val="left"/>
      <w:pPr>
        <w:ind w:left="5788" w:hanging="360"/>
      </w:pPr>
    </w:lvl>
    <w:lvl w:ilvl="8">
      <w:start w:val="1"/>
      <w:numFmt w:val="lowerRoman"/>
      <w:lvlText w:val="%9."/>
      <w:lvlJc w:val="right"/>
      <w:pPr>
        <w:ind w:left="6508" w:hanging="180"/>
      </w:pPr>
    </w:lvl>
  </w:abstractNum>
  <w:abstractNum w:abstractNumId="13">
    <w:nsid w:val="570F26CA"/>
    <w:multiLevelType w:val="hybridMultilevel"/>
    <w:tmpl w:val="314696EC"/>
    <w:lvl w:ilvl="0" w:tplc="3F5C3EC4">
      <w:start w:val="2"/>
      <w:numFmt w:val="decimalZero"/>
      <w:lvlText w:val="%1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4">
    <w:nsid w:val="58A046A6"/>
    <w:multiLevelType w:val="hybridMultilevel"/>
    <w:tmpl w:val="18E0B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02245D1"/>
    <w:multiLevelType w:val="hybridMultilevel"/>
    <w:tmpl w:val="A73C35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39939FB"/>
    <w:multiLevelType w:val="hybridMultilevel"/>
    <w:tmpl w:val="21F4DBBA"/>
    <w:lvl w:ilvl="0" w:tplc="0A2EC30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CD02667"/>
    <w:multiLevelType w:val="hybridMultilevel"/>
    <w:tmpl w:val="5BDC869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BC87E5F"/>
    <w:multiLevelType w:val="hybridMultilevel"/>
    <w:tmpl w:val="BBE83ED0"/>
    <w:lvl w:ilvl="0" w:tplc="5B5EA5B2">
      <w:start w:val="1"/>
      <w:numFmt w:val="decimal"/>
      <w:lvlText w:val="%1."/>
      <w:lvlJc w:val="left"/>
      <w:pPr>
        <w:tabs>
          <w:tab w:val="num" w:pos="779"/>
        </w:tabs>
        <w:ind w:left="779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0"/>
  </w:num>
  <w:num w:numId="5">
    <w:abstractNumId w:val="0"/>
  </w:num>
  <w:num w:numId="6">
    <w:abstractNumId w:val="9"/>
  </w:num>
  <w:num w:numId="7">
    <w:abstractNumId w:val="7"/>
  </w:num>
  <w:num w:numId="8">
    <w:abstractNumId w:val="16"/>
  </w:num>
  <w:num w:numId="9">
    <w:abstractNumId w:val="14"/>
  </w:num>
  <w:num w:numId="10">
    <w:abstractNumId w:val="6"/>
  </w:num>
  <w:num w:numId="11">
    <w:abstractNumId w:val="15"/>
  </w:num>
  <w:num w:numId="12">
    <w:abstractNumId w:val="12"/>
  </w:num>
  <w:num w:numId="13">
    <w:abstractNumId w:val="1"/>
  </w:num>
  <w:num w:numId="14">
    <w:abstractNumId w:val="13"/>
  </w:num>
  <w:num w:numId="15">
    <w:abstractNumId w:val="8"/>
  </w:num>
  <w:num w:numId="16">
    <w:abstractNumId w:val="11"/>
  </w:num>
  <w:num w:numId="17">
    <w:abstractNumId w:val="5"/>
  </w:num>
  <w:num w:numId="18">
    <w:abstractNumId w:val="18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activeWritingStyle w:appName="MSWord" w:lang="ru-RU" w:vendorID="1" w:dllVersion="512" w:checkStyle="1"/>
  <w:proofState w:spelling="clean" w:grammar="clean"/>
  <w:attachedTemplate r:id="rId1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0"/>
    <w:footnote w:id="1"/>
  </w:footnotePr>
  <w:endnotePr>
    <w:endnote w:id="0"/>
    <w:endnote w:id="1"/>
  </w:endnotePr>
  <w:compat/>
  <w:rsids>
    <w:rsidRoot w:val="00C103E8"/>
    <w:rsid w:val="00000310"/>
    <w:rsid w:val="000024CE"/>
    <w:rsid w:val="00002A4C"/>
    <w:rsid w:val="00004B69"/>
    <w:rsid w:val="000068B8"/>
    <w:rsid w:val="0000718A"/>
    <w:rsid w:val="0001064C"/>
    <w:rsid w:val="00011026"/>
    <w:rsid w:val="0001136E"/>
    <w:rsid w:val="00013028"/>
    <w:rsid w:val="00015F0B"/>
    <w:rsid w:val="00021F97"/>
    <w:rsid w:val="00024CCB"/>
    <w:rsid w:val="00027D85"/>
    <w:rsid w:val="00032EC8"/>
    <w:rsid w:val="00041031"/>
    <w:rsid w:val="00043ED9"/>
    <w:rsid w:val="00045406"/>
    <w:rsid w:val="00045B10"/>
    <w:rsid w:val="0004650F"/>
    <w:rsid w:val="00047806"/>
    <w:rsid w:val="00047E34"/>
    <w:rsid w:val="0005221F"/>
    <w:rsid w:val="00054E3D"/>
    <w:rsid w:val="000558E1"/>
    <w:rsid w:val="000575CB"/>
    <w:rsid w:val="00061255"/>
    <w:rsid w:val="00061B78"/>
    <w:rsid w:val="00062E70"/>
    <w:rsid w:val="000654EA"/>
    <w:rsid w:val="00070D5F"/>
    <w:rsid w:val="0007203E"/>
    <w:rsid w:val="00073EAA"/>
    <w:rsid w:val="00073EBA"/>
    <w:rsid w:val="00073F51"/>
    <w:rsid w:val="0007519D"/>
    <w:rsid w:val="000755BB"/>
    <w:rsid w:val="00076560"/>
    <w:rsid w:val="0008120B"/>
    <w:rsid w:val="000813BF"/>
    <w:rsid w:val="00082322"/>
    <w:rsid w:val="00082386"/>
    <w:rsid w:val="00083CD6"/>
    <w:rsid w:val="00084CA7"/>
    <w:rsid w:val="00086FB5"/>
    <w:rsid w:val="00087A6E"/>
    <w:rsid w:val="00087D89"/>
    <w:rsid w:val="000907BA"/>
    <w:rsid w:val="000967CE"/>
    <w:rsid w:val="0009751C"/>
    <w:rsid w:val="000A2EEB"/>
    <w:rsid w:val="000A3E19"/>
    <w:rsid w:val="000A6F98"/>
    <w:rsid w:val="000A71F1"/>
    <w:rsid w:val="000A75E1"/>
    <w:rsid w:val="000B2585"/>
    <w:rsid w:val="000B30CB"/>
    <w:rsid w:val="000B3169"/>
    <w:rsid w:val="000B3AF1"/>
    <w:rsid w:val="000B49EA"/>
    <w:rsid w:val="000B5A6F"/>
    <w:rsid w:val="000B7AAA"/>
    <w:rsid w:val="000C150D"/>
    <w:rsid w:val="000C5B18"/>
    <w:rsid w:val="000C639B"/>
    <w:rsid w:val="000C6B0E"/>
    <w:rsid w:val="000C74AA"/>
    <w:rsid w:val="000C77EA"/>
    <w:rsid w:val="000D574A"/>
    <w:rsid w:val="000D5858"/>
    <w:rsid w:val="000D6033"/>
    <w:rsid w:val="000D6060"/>
    <w:rsid w:val="000D6796"/>
    <w:rsid w:val="000D6BF8"/>
    <w:rsid w:val="000E044B"/>
    <w:rsid w:val="000E1E73"/>
    <w:rsid w:val="000E41C8"/>
    <w:rsid w:val="000E60B8"/>
    <w:rsid w:val="000E695B"/>
    <w:rsid w:val="000F1CF2"/>
    <w:rsid w:val="000F48B3"/>
    <w:rsid w:val="000F4A41"/>
    <w:rsid w:val="000F5302"/>
    <w:rsid w:val="000F6CAB"/>
    <w:rsid w:val="000F771D"/>
    <w:rsid w:val="001032E6"/>
    <w:rsid w:val="00105B3B"/>
    <w:rsid w:val="001069F0"/>
    <w:rsid w:val="00107A3E"/>
    <w:rsid w:val="00107B09"/>
    <w:rsid w:val="00110D7F"/>
    <w:rsid w:val="00110FCE"/>
    <w:rsid w:val="0011380C"/>
    <w:rsid w:val="00116139"/>
    <w:rsid w:val="00116935"/>
    <w:rsid w:val="00116FB6"/>
    <w:rsid w:val="001203E4"/>
    <w:rsid w:val="00120606"/>
    <w:rsid w:val="00120858"/>
    <w:rsid w:val="00122D75"/>
    <w:rsid w:val="001241D3"/>
    <w:rsid w:val="0012685D"/>
    <w:rsid w:val="001300B0"/>
    <w:rsid w:val="001300EB"/>
    <w:rsid w:val="00132A48"/>
    <w:rsid w:val="001367C8"/>
    <w:rsid w:val="001372F3"/>
    <w:rsid w:val="00141A5B"/>
    <w:rsid w:val="00142C52"/>
    <w:rsid w:val="00145EDA"/>
    <w:rsid w:val="00146264"/>
    <w:rsid w:val="00147BB8"/>
    <w:rsid w:val="001507A1"/>
    <w:rsid w:val="001560C7"/>
    <w:rsid w:val="00157F81"/>
    <w:rsid w:val="00161A5A"/>
    <w:rsid w:val="00163B3B"/>
    <w:rsid w:val="001659AD"/>
    <w:rsid w:val="00165AD6"/>
    <w:rsid w:val="00165B0C"/>
    <w:rsid w:val="001667E7"/>
    <w:rsid w:val="00170843"/>
    <w:rsid w:val="0017181A"/>
    <w:rsid w:val="00171D94"/>
    <w:rsid w:val="001720FB"/>
    <w:rsid w:val="0017436B"/>
    <w:rsid w:val="00174511"/>
    <w:rsid w:val="001755BA"/>
    <w:rsid w:val="00176493"/>
    <w:rsid w:val="00181631"/>
    <w:rsid w:val="001827C2"/>
    <w:rsid w:val="00183425"/>
    <w:rsid w:val="00183A75"/>
    <w:rsid w:val="00186AF5"/>
    <w:rsid w:val="00186E96"/>
    <w:rsid w:val="00191DC5"/>
    <w:rsid w:val="001924A0"/>
    <w:rsid w:val="001926B3"/>
    <w:rsid w:val="00192707"/>
    <w:rsid w:val="00193FA5"/>
    <w:rsid w:val="001A2C97"/>
    <w:rsid w:val="001A36CA"/>
    <w:rsid w:val="001B015B"/>
    <w:rsid w:val="001B0BE5"/>
    <w:rsid w:val="001B166A"/>
    <w:rsid w:val="001B1D4C"/>
    <w:rsid w:val="001B3458"/>
    <w:rsid w:val="001B3AC6"/>
    <w:rsid w:val="001B5561"/>
    <w:rsid w:val="001B59C4"/>
    <w:rsid w:val="001B7891"/>
    <w:rsid w:val="001C1C5B"/>
    <w:rsid w:val="001C1ED4"/>
    <w:rsid w:val="001C38E5"/>
    <w:rsid w:val="001C46F1"/>
    <w:rsid w:val="001C494B"/>
    <w:rsid w:val="001C6766"/>
    <w:rsid w:val="001D1585"/>
    <w:rsid w:val="001D17D3"/>
    <w:rsid w:val="001D255A"/>
    <w:rsid w:val="001E363F"/>
    <w:rsid w:val="001E400D"/>
    <w:rsid w:val="001E4BF0"/>
    <w:rsid w:val="001E57EC"/>
    <w:rsid w:val="001E6EF4"/>
    <w:rsid w:val="001E7370"/>
    <w:rsid w:val="001F18C2"/>
    <w:rsid w:val="001F3FDB"/>
    <w:rsid w:val="001F5349"/>
    <w:rsid w:val="001F6F50"/>
    <w:rsid w:val="001F7718"/>
    <w:rsid w:val="00200C3F"/>
    <w:rsid w:val="00201AE9"/>
    <w:rsid w:val="00203938"/>
    <w:rsid w:val="00205888"/>
    <w:rsid w:val="0020605E"/>
    <w:rsid w:val="002060C8"/>
    <w:rsid w:val="002076EC"/>
    <w:rsid w:val="0021115F"/>
    <w:rsid w:val="00212804"/>
    <w:rsid w:val="002159FE"/>
    <w:rsid w:val="002173C2"/>
    <w:rsid w:val="002178F8"/>
    <w:rsid w:val="002201F3"/>
    <w:rsid w:val="002241D8"/>
    <w:rsid w:val="00230657"/>
    <w:rsid w:val="00231780"/>
    <w:rsid w:val="002326FE"/>
    <w:rsid w:val="00235A3F"/>
    <w:rsid w:val="00235B34"/>
    <w:rsid w:val="00240046"/>
    <w:rsid w:val="00242C5F"/>
    <w:rsid w:val="002454B7"/>
    <w:rsid w:val="00250E6C"/>
    <w:rsid w:val="0025394F"/>
    <w:rsid w:val="0025765B"/>
    <w:rsid w:val="00263A12"/>
    <w:rsid w:val="0026467B"/>
    <w:rsid w:val="00265841"/>
    <w:rsid w:val="002664A5"/>
    <w:rsid w:val="002710DA"/>
    <w:rsid w:val="002737DD"/>
    <w:rsid w:val="002774E1"/>
    <w:rsid w:val="0027756B"/>
    <w:rsid w:val="00281643"/>
    <w:rsid w:val="00285C7B"/>
    <w:rsid w:val="0029339C"/>
    <w:rsid w:val="002A25B4"/>
    <w:rsid w:val="002A293F"/>
    <w:rsid w:val="002A7454"/>
    <w:rsid w:val="002B0BAF"/>
    <w:rsid w:val="002B7233"/>
    <w:rsid w:val="002B764D"/>
    <w:rsid w:val="002B7D34"/>
    <w:rsid w:val="002C1018"/>
    <w:rsid w:val="002C2444"/>
    <w:rsid w:val="002C3E98"/>
    <w:rsid w:val="002C69C2"/>
    <w:rsid w:val="002C6C43"/>
    <w:rsid w:val="002D1909"/>
    <w:rsid w:val="002D45E6"/>
    <w:rsid w:val="002D494B"/>
    <w:rsid w:val="002D524B"/>
    <w:rsid w:val="002D5531"/>
    <w:rsid w:val="002E1B2E"/>
    <w:rsid w:val="002E3EFA"/>
    <w:rsid w:val="002E566D"/>
    <w:rsid w:val="002E77D6"/>
    <w:rsid w:val="002E7FF8"/>
    <w:rsid w:val="002F2961"/>
    <w:rsid w:val="002F3FB5"/>
    <w:rsid w:val="00301990"/>
    <w:rsid w:val="0030224C"/>
    <w:rsid w:val="0030546A"/>
    <w:rsid w:val="0030556B"/>
    <w:rsid w:val="00305A62"/>
    <w:rsid w:val="00305CDD"/>
    <w:rsid w:val="003115D4"/>
    <w:rsid w:val="00315600"/>
    <w:rsid w:val="003161AE"/>
    <w:rsid w:val="00321EB1"/>
    <w:rsid w:val="00323A68"/>
    <w:rsid w:val="00324E47"/>
    <w:rsid w:val="00325F18"/>
    <w:rsid w:val="00332075"/>
    <w:rsid w:val="003328FC"/>
    <w:rsid w:val="00333B09"/>
    <w:rsid w:val="00341E76"/>
    <w:rsid w:val="003423EE"/>
    <w:rsid w:val="00343AE2"/>
    <w:rsid w:val="0034405A"/>
    <w:rsid w:val="00344338"/>
    <w:rsid w:val="003465E7"/>
    <w:rsid w:val="00352EA0"/>
    <w:rsid w:val="003559C1"/>
    <w:rsid w:val="00356911"/>
    <w:rsid w:val="00356CE5"/>
    <w:rsid w:val="00360962"/>
    <w:rsid w:val="00360DF8"/>
    <w:rsid w:val="00364AFC"/>
    <w:rsid w:val="003665F5"/>
    <w:rsid w:val="00370A13"/>
    <w:rsid w:val="00374154"/>
    <w:rsid w:val="00375258"/>
    <w:rsid w:val="00375EFB"/>
    <w:rsid w:val="003804D3"/>
    <w:rsid w:val="00380B2B"/>
    <w:rsid w:val="00380D36"/>
    <w:rsid w:val="00382887"/>
    <w:rsid w:val="003831EA"/>
    <w:rsid w:val="00383AEE"/>
    <w:rsid w:val="00384C35"/>
    <w:rsid w:val="0038607C"/>
    <w:rsid w:val="003866FB"/>
    <w:rsid w:val="00392C8A"/>
    <w:rsid w:val="00392E32"/>
    <w:rsid w:val="003938F3"/>
    <w:rsid w:val="003964FF"/>
    <w:rsid w:val="003A27AA"/>
    <w:rsid w:val="003A5BF3"/>
    <w:rsid w:val="003B2C23"/>
    <w:rsid w:val="003B3475"/>
    <w:rsid w:val="003B471E"/>
    <w:rsid w:val="003B7F7E"/>
    <w:rsid w:val="003C2606"/>
    <w:rsid w:val="003C2F9C"/>
    <w:rsid w:val="003C7504"/>
    <w:rsid w:val="003D065F"/>
    <w:rsid w:val="003D0B91"/>
    <w:rsid w:val="003D4009"/>
    <w:rsid w:val="003D4F11"/>
    <w:rsid w:val="003D6164"/>
    <w:rsid w:val="003D72CA"/>
    <w:rsid w:val="003E0AA7"/>
    <w:rsid w:val="003E2F4F"/>
    <w:rsid w:val="003E3703"/>
    <w:rsid w:val="003E3CCA"/>
    <w:rsid w:val="003E6A65"/>
    <w:rsid w:val="003E6BB8"/>
    <w:rsid w:val="003E740B"/>
    <w:rsid w:val="003F0B56"/>
    <w:rsid w:val="003F6B15"/>
    <w:rsid w:val="003F7035"/>
    <w:rsid w:val="0040475F"/>
    <w:rsid w:val="00406690"/>
    <w:rsid w:val="004123C9"/>
    <w:rsid w:val="00412442"/>
    <w:rsid w:val="00415E43"/>
    <w:rsid w:val="004201B9"/>
    <w:rsid w:val="00422D3D"/>
    <w:rsid w:val="00423593"/>
    <w:rsid w:val="0043315E"/>
    <w:rsid w:val="004332A6"/>
    <w:rsid w:val="0043389B"/>
    <w:rsid w:val="00433BFA"/>
    <w:rsid w:val="00433C8A"/>
    <w:rsid w:val="00434B92"/>
    <w:rsid w:val="00437EFA"/>
    <w:rsid w:val="00440B6E"/>
    <w:rsid w:val="00440C72"/>
    <w:rsid w:val="00443BA5"/>
    <w:rsid w:val="004443E6"/>
    <w:rsid w:val="0045083D"/>
    <w:rsid w:val="00451A86"/>
    <w:rsid w:val="00453C57"/>
    <w:rsid w:val="004540A9"/>
    <w:rsid w:val="004548F9"/>
    <w:rsid w:val="004553FB"/>
    <w:rsid w:val="00457404"/>
    <w:rsid w:val="00460FA1"/>
    <w:rsid w:val="00463373"/>
    <w:rsid w:val="00464C17"/>
    <w:rsid w:val="004659D6"/>
    <w:rsid w:val="004664E6"/>
    <w:rsid w:val="004667C2"/>
    <w:rsid w:val="00467D9C"/>
    <w:rsid w:val="004730E3"/>
    <w:rsid w:val="0047396D"/>
    <w:rsid w:val="00474778"/>
    <w:rsid w:val="00475E82"/>
    <w:rsid w:val="004769EB"/>
    <w:rsid w:val="00480652"/>
    <w:rsid w:val="004809DE"/>
    <w:rsid w:val="00481698"/>
    <w:rsid w:val="00482F60"/>
    <w:rsid w:val="0048720C"/>
    <w:rsid w:val="00491711"/>
    <w:rsid w:val="004939E2"/>
    <w:rsid w:val="0049596B"/>
    <w:rsid w:val="00496048"/>
    <w:rsid w:val="004A5214"/>
    <w:rsid w:val="004A6C4B"/>
    <w:rsid w:val="004A70BC"/>
    <w:rsid w:val="004A7F24"/>
    <w:rsid w:val="004B434A"/>
    <w:rsid w:val="004B7484"/>
    <w:rsid w:val="004C2999"/>
    <w:rsid w:val="004C425F"/>
    <w:rsid w:val="004C5805"/>
    <w:rsid w:val="004C6F47"/>
    <w:rsid w:val="004D376C"/>
    <w:rsid w:val="004D4C60"/>
    <w:rsid w:val="004D5D6D"/>
    <w:rsid w:val="004D7EC7"/>
    <w:rsid w:val="004E159A"/>
    <w:rsid w:val="004E1A91"/>
    <w:rsid w:val="004E1F77"/>
    <w:rsid w:val="004E3B75"/>
    <w:rsid w:val="004E4C87"/>
    <w:rsid w:val="004E4D42"/>
    <w:rsid w:val="004E5621"/>
    <w:rsid w:val="004E66BE"/>
    <w:rsid w:val="004E71C7"/>
    <w:rsid w:val="004F12D7"/>
    <w:rsid w:val="004F1D8D"/>
    <w:rsid w:val="004F33EF"/>
    <w:rsid w:val="004F3685"/>
    <w:rsid w:val="004F38B0"/>
    <w:rsid w:val="004F5062"/>
    <w:rsid w:val="004F653B"/>
    <w:rsid w:val="00500840"/>
    <w:rsid w:val="00502749"/>
    <w:rsid w:val="005053B7"/>
    <w:rsid w:val="00507064"/>
    <w:rsid w:val="00510A7E"/>
    <w:rsid w:val="00511161"/>
    <w:rsid w:val="00512407"/>
    <w:rsid w:val="00514D17"/>
    <w:rsid w:val="00521A3E"/>
    <w:rsid w:val="00523998"/>
    <w:rsid w:val="00523C7D"/>
    <w:rsid w:val="00523CE0"/>
    <w:rsid w:val="00524653"/>
    <w:rsid w:val="00535120"/>
    <w:rsid w:val="005356AC"/>
    <w:rsid w:val="005379A3"/>
    <w:rsid w:val="005409F9"/>
    <w:rsid w:val="00542D89"/>
    <w:rsid w:val="005436D0"/>
    <w:rsid w:val="00544DBD"/>
    <w:rsid w:val="00546FE7"/>
    <w:rsid w:val="0055006B"/>
    <w:rsid w:val="005500A4"/>
    <w:rsid w:val="005506FF"/>
    <w:rsid w:val="00553D6A"/>
    <w:rsid w:val="00555286"/>
    <w:rsid w:val="0055559F"/>
    <w:rsid w:val="00557309"/>
    <w:rsid w:val="00561614"/>
    <w:rsid w:val="00561C0D"/>
    <w:rsid w:val="00562408"/>
    <w:rsid w:val="00562F9D"/>
    <w:rsid w:val="00564EEC"/>
    <w:rsid w:val="005655F5"/>
    <w:rsid w:val="00565982"/>
    <w:rsid w:val="00565AED"/>
    <w:rsid w:val="005668AA"/>
    <w:rsid w:val="00570C7B"/>
    <w:rsid w:val="005712DF"/>
    <w:rsid w:val="00572422"/>
    <w:rsid w:val="00572B9A"/>
    <w:rsid w:val="005811AB"/>
    <w:rsid w:val="00583B2D"/>
    <w:rsid w:val="0058728E"/>
    <w:rsid w:val="0058790D"/>
    <w:rsid w:val="005948E8"/>
    <w:rsid w:val="005A5FAC"/>
    <w:rsid w:val="005A6FCA"/>
    <w:rsid w:val="005B0A0F"/>
    <w:rsid w:val="005B32AC"/>
    <w:rsid w:val="005B479D"/>
    <w:rsid w:val="005B6F8A"/>
    <w:rsid w:val="005C1F26"/>
    <w:rsid w:val="005C272B"/>
    <w:rsid w:val="005C3CAA"/>
    <w:rsid w:val="005C4B5E"/>
    <w:rsid w:val="005C699E"/>
    <w:rsid w:val="005C7992"/>
    <w:rsid w:val="005D14E4"/>
    <w:rsid w:val="005D35C0"/>
    <w:rsid w:val="005D4B37"/>
    <w:rsid w:val="005D699B"/>
    <w:rsid w:val="005D6BA9"/>
    <w:rsid w:val="005E07CC"/>
    <w:rsid w:val="005E1486"/>
    <w:rsid w:val="005E3016"/>
    <w:rsid w:val="005E3108"/>
    <w:rsid w:val="005E6009"/>
    <w:rsid w:val="005E6AB7"/>
    <w:rsid w:val="005E7F62"/>
    <w:rsid w:val="005F1326"/>
    <w:rsid w:val="005F2DAC"/>
    <w:rsid w:val="005F547F"/>
    <w:rsid w:val="006015EC"/>
    <w:rsid w:val="00603592"/>
    <w:rsid w:val="00603930"/>
    <w:rsid w:val="00603B48"/>
    <w:rsid w:val="0061576C"/>
    <w:rsid w:val="00616D8A"/>
    <w:rsid w:val="00620196"/>
    <w:rsid w:val="00621190"/>
    <w:rsid w:val="00621ACA"/>
    <w:rsid w:val="00627EF0"/>
    <w:rsid w:val="00627FDB"/>
    <w:rsid w:val="00630D10"/>
    <w:rsid w:val="00631575"/>
    <w:rsid w:val="00632ECC"/>
    <w:rsid w:val="00635147"/>
    <w:rsid w:val="00635533"/>
    <w:rsid w:val="00642B12"/>
    <w:rsid w:val="00642DF1"/>
    <w:rsid w:val="00652F10"/>
    <w:rsid w:val="0065584C"/>
    <w:rsid w:val="00655F2E"/>
    <w:rsid w:val="00656DA7"/>
    <w:rsid w:val="00657472"/>
    <w:rsid w:val="00662B9D"/>
    <w:rsid w:val="00662D53"/>
    <w:rsid w:val="00664145"/>
    <w:rsid w:val="00664654"/>
    <w:rsid w:val="00666760"/>
    <w:rsid w:val="00674EC6"/>
    <w:rsid w:val="006761ED"/>
    <w:rsid w:val="00676CF4"/>
    <w:rsid w:val="0068212C"/>
    <w:rsid w:val="00682E18"/>
    <w:rsid w:val="00683A89"/>
    <w:rsid w:val="0068543B"/>
    <w:rsid w:val="006860A4"/>
    <w:rsid w:val="00687D7C"/>
    <w:rsid w:val="00693A75"/>
    <w:rsid w:val="00697CE0"/>
    <w:rsid w:val="006A6A55"/>
    <w:rsid w:val="006A7808"/>
    <w:rsid w:val="006A7B63"/>
    <w:rsid w:val="006B05D0"/>
    <w:rsid w:val="006B221E"/>
    <w:rsid w:val="006B61EB"/>
    <w:rsid w:val="006C0221"/>
    <w:rsid w:val="006D2B64"/>
    <w:rsid w:val="006D4338"/>
    <w:rsid w:val="006D63CC"/>
    <w:rsid w:val="006D7C81"/>
    <w:rsid w:val="006E3A1B"/>
    <w:rsid w:val="006F05D3"/>
    <w:rsid w:val="006F0F49"/>
    <w:rsid w:val="006F1012"/>
    <w:rsid w:val="006F172C"/>
    <w:rsid w:val="006F3503"/>
    <w:rsid w:val="006F464E"/>
    <w:rsid w:val="006F579C"/>
    <w:rsid w:val="006F7053"/>
    <w:rsid w:val="006F7290"/>
    <w:rsid w:val="006F7390"/>
    <w:rsid w:val="006F7A44"/>
    <w:rsid w:val="007006B6"/>
    <w:rsid w:val="0070394D"/>
    <w:rsid w:val="00712040"/>
    <w:rsid w:val="00712578"/>
    <w:rsid w:val="00714695"/>
    <w:rsid w:val="007170FD"/>
    <w:rsid w:val="00720BFB"/>
    <w:rsid w:val="00730020"/>
    <w:rsid w:val="0073055D"/>
    <w:rsid w:val="00731C89"/>
    <w:rsid w:val="00731EB9"/>
    <w:rsid w:val="007345AB"/>
    <w:rsid w:val="00734D1A"/>
    <w:rsid w:val="00736B68"/>
    <w:rsid w:val="00736D9B"/>
    <w:rsid w:val="00740A83"/>
    <w:rsid w:val="00740F2B"/>
    <w:rsid w:val="00741558"/>
    <w:rsid w:val="00743C11"/>
    <w:rsid w:val="00752F19"/>
    <w:rsid w:val="00753D67"/>
    <w:rsid w:val="00754DA2"/>
    <w:rsid w:val="00756844"/>
    <w:rsid w:val="00757E19"/>
    <w:rsid w:val="00762129"/>
    <w:rsid w:val="007642EA"/>
    <w:rsid w:val="007664DE"/>
    <w:rsid w:val="007665A7"/>
    <w:rsid w:val="007670C4"/>
    <w:rsid w:val="00773D33"/>
    <w:rsid w:val="00777605"/>
    <w:rsid w:val="007778BF"/>
    <w:rsid w:val="00780E03"/>
    <w:rsid w:val="00784B6D"/>
    <w:rsid w:val="00786053"/>
    <w:rsid w:val="00790629"/>
    <w:rsid w:val="007915FA"/>
    <w:rsid w:val="00791E6A"/>
    <w:rsid w:val="007923D0"/>
    <w:rsid w:val="0079457F"/>
    <w:rsid w:val="00794D4E"/>
    <w:rsid w:val="00797FD9"/>
    <w:rsid w:val="007A081A"/>
    <w:rsid w:val="007A2846"/>
    <w:rsid w:val="007A3B2D"/>
    <w:rsid w:val="007A645F"/>
    <w:rsid w:val="007A7AB2"/>
    <w:rsid w:val="007B001F"/>
    <w:rsid w:val="007B1FB1"/>
    <w:rsid w:val="007B407D"/>
    <w:rsid w:val="007B4C9C"/>
    <w:rsid w:val="007B5CE4"/>
    <w:rsid w:val="007B7193"/>
    <w:rsid w:val="007B77C4"/>
    <w:rsid w:val="007C07F3"/>
    <w:rsid w:val="007C3C73"/>
    <w:rsid w:val="007C4083"/>
    <w:rsid w:val="007C504B"/>
    <w:rsid w:val="007C6FC1"/>
    <w:rsid w:val="007D5084"/>
    <w:rsid w:val="007D6AB9"/>
    <w:rsid w:val="007D6BF6"/>
    <w:rsid w:val="007D7079"/>
    <w:rsid w:val="007E3868"/>
    <w:rsid w:val="007E4506"/>
    <w:rsid w:val="007E4CC1"/>
    <w:rsid w:val="007E5386"/>
    <w:rsid w:val="007E602A"/>
    <w:rsid w:val="007E7478"/>
    <w:rsid w:val="007E77B7"/>
    <w:rsid w:val="007F0257"/>
    <w:rsid w:val="007F082B"/>
    <w:rsid w:val="007F0DF3"/>
    <w:rsid w:val="007F3828"/>
    <w:rsid w:val="007F3E39"/>
    <w:rsid w:val="007F41AF"/>
    <w:rsid w:val="00800133"/>
    <w:rsid w:val="0080309D"/>
    <w:rsid w:val="00812E10"/>
    <w:rsid w:val="0081306A"/>
    <w:rsid w:val="008148DE"/>
    <w:rsid w:val="00816354"/>
    <w:rsid w:val="008175C7"/>
    <w:rsid w:val="008231ED"/>
    <w:rsid w:val="00824BBA"/>
    <w:rsid w:val="00830563"/>
    <w:rsid w:val="00836081"/>
    <w:rsid w:val="008365F9"/>
    <w:rsid w:val="0084082F"/>
    <w:rsid w:val="00840949"/>
    <w:rsid w:val="00843BC8"/>
    <w:rsid w:val="00844507"/>
    <w:rsid w:val="00844FB4"/>
    <w:rsid w:val="008506D7"/>
    <w:rsid w:val="00852156"/>
    <w:rsid w:val="0085353D"/>
    <w:rsid w:val="00854D02"/>
    <w:rsid w:val="0085647B"/>
    <w:rsid w:val="00860F75"/>
    <w:rsid w:val="00862089"/>
    <w:rsid w:val="00863AD7"/>
    <w:rsid w:val="00865477"/>
    <w:rsid w:val="008739F5"/>
    <w:rsid w:val="00877CB1"/>
    <w:rsid w:val="00886D2A"/>
    <w:rsid w:val="00894B6C"/>
    <w:rsid w:val="0089684D"/>
    <w:rsid w:val="008A2985"/>
    <w:rsid w:val="008A7A8D"/>
    <w:rsid w:val="008B0913"/>
    <w:rsid w:val="008B0CD5"/>
    <w:rsid w:val="008B4369"/>
    <w:rsid w:val="008B4C57"/>
    <w:rsid w:val="008B50CE"/>
    <w:rsid w:val="008B70B9"/>
    <w:rsid w:val="008C1A7C"/>
    <w:rsid w:val="008C2194"/>
    <w:rsid w:val="008C256F"/>
    <w:rsid w:val="008C4B98"/>
    <w:rsid w:val="008C4DA8"/>
    <w:rsid w:val="008C5C7C"/>
    <w:rsid w:val="008C5E54"/>
    <w:rsid w:val="008C7BA7"/>
    <w:rsid w:val="008D3DF1"/>
    <w:rsid w:val="008D5AD6"/>
    <w:rsid w:val="008D7E45"/>
    <w:rsid w:val="008E041E"/>
    <w:rsid w:val="008E0483"/>
    <w:rsid w:val="008E09F9"/>
    <w:rsid w:val="008E0AF0"/>
    <w:rsid w:val="008E4A96"/>
    <w:rsid w:val="008E5601"/>
    <w:rsid w:val="008E5F8D"/>
    <w:rsid w:val="008E6053"/>
    <w:rsid w:val="008F5EC3"/>
    <w:rsid w:val="008F5F47"/>
    <w:rsid w:val="008F66B4"/>
    <w:rsid w:val="008F7BA0"/>
    <w:rsid w:val="009006BC"/>
    <w:rsid w:val="00903BC0"/>
    <w:rsid w:val="009065F1"/>
    <w:rsid w:val="00907979"/>
    <w:rsid w:val="00912D66"/>
    <w:rsid w:val="009138F2"/>
    <w:rsid w:val="009209B5"/>
    <w:rsid w:val="00922310"/>
    <w:rsid w:val="0092305F"/>
    <w:rsid w:val="00923B53"/>
    <w:rsid w:val="00924F8D"/>
    <w:rsid w:val="00926664"/>
    <w:rsid w:val="00932917"/>
    <w:rsid w:val="00933F7C"/>
    <w:rsid w:val="009363AD"/>
    <w:rsid w:val="00936B13"/>
    <w:rsid w:val="00937250"/>
    <w:rsid w:val="00942BEE"/>
    <w:rsid w:val="00942EB2"/>
    <w:rsid w:val="00947989"/>
    <w:rsid w:val="00951171"/>
    <w:rsid w:val="00955A87"/>
    <w:rsid w:val="00956920"/>
    <w:rsid w:val="00964A53"/>
    <w:rsid w:val="00966549"/>
    <w:rsid w:val="00967D1D"/>
    <w:rsid w:val="00972111"/>
    <w:rsid w:val="00972D28"/>
    <w:rsid w:val="00975F09"/>
    <w:rsid w:val="009803B1"/>
    <w:rsid w:val="009808A4"/>
    <w:rsid w:val="00980CB8"/>
    <w:rsid w:val="00983419"/>
    <w:rsid w:val="009848B7"/>
    <w:rsid w:val="00984A8F"/>
    <w:rsid w:val="00990AD6"/>
    <w:rsid w:val="00992501"/>
    <w:rsid w:val="009927DD"/>
    <w:rsid w:val="009931D8"/>
    <w:rsid w:val="00995D20"/>
    <w:rsid w:val="00995D78"/>
    <w:rsid w:val="009968E9"/>
    <w:rsid w:val="0099747D"/>
    <w:rsid w:val="00997F47"/>
    <w:rsid w:val="009A0D03"/>
    <w:rsid w:val="009A10BF"/>
    <w:rsid w:val="009A26F7"/>
    <w:rsid w:val="009A395A"/>
    <w:rsid w:val="009A3A85"/>
    <w:rsid w:val="009A6332"/>
    <w:rsid w:val="009B442D"/>
    <w:rsid w:val="009C10D7"/>
    <w:rsid w:val="009C1FFE"/>
    <w:rsid w:val="009C7D05"/>
    <w:rsid w:val="009D10D4"/>
    <w:rsid w:val="009D13BE"/>
    <w:rsid w:val="009D1909"/>
    <w:rsid w:val="009D3470"/>
    <w:rsid w:val="009D48F2"/>
    <w:rsid w:val="009D6285"/>
    <w:rsid w:val="009D6CBD"/>
    <w:rsid w:val="009D791A"/>
    <w:rsid w:val="009E4D02"/>
    <w:rsid w:val="009E68B4"/>
    <w:rsid w:val="009E7080"/>
    <w:rsid w:val="009E755F"/>
    <w:rsid w:val="009E7656"/>
    <w:rsid w:val="009E7A8D"/>
    <w:rsid w:val="009F1B4D"/>
    <w:rsid w:val="009F3480"/>
    <w:rsid w:val="009F35FE"/>
    <w:rsid w:val="009F42E6"/>
    <w:rsid w:val="00A00B67"/>
    <w:rsid w:val="00A0490C"/>
    <w:rsid w:val="00A066E1"/>
    <w:rsid w:val="00A068DA"/>
    <w:rsid w:val="00A10D39"/>
    <w:rsid w:val="00A11ACB"/>
    <w:rsid w:val="00A14F9C"/>
    <w:rsid w:val="00A15724"/>
    <w:rsid w:val="00A15850"/>
    <w:rsid w:val="00A15F71"/>
    <w:rsid w:val="00A23EC6"/>
    <w:rsid w:val="00A24221"/>
    <w:rsid w:val="00A24C1D"/>
    <w:rsid w:val="00A25BE7"/>
    <w:rsid w:val="00A26A26"/>
    <w:rsid w:val="00A301A0"/>
    <w:rsid w:val="00A30B57"/>
    <w:rsid w:val="00A31618"/>
    <w:rsid w:val="00A31780"/>
    <w:rsid w:val="00A31999"/>
    <w:rsid w:val="00A33EAE"/>
    <w:rsid w:val="00A4048C"/>
    <w:rsid w:val="00A42AC6"/>
    <w:rsid w:val="00A44069"/>
    <w:rsid w:val="00A440BA"/>
    <w:rsid w:val="00A454E9"/>
    <w:rsid w:val="00A45F9D"/>
    <w:rsid w:val="00A5334C"/>
    <w:rsid w:val="00A55075"/>
    <w:rsid w:val="00A578EA"/>
    <w:rsid w:val="00A579DF"/>
    <w:rsid w:val="00A67A47"/>
    <w:rsid w:val="00A70A4E"/>
    <w:rsid w:val="00A71D81"/>
    <w:rsid w:val="00A72F38"/>
    <w:rsid w:val="00A74107"/>
    <w:rsid w:val="00A75F30"/>
    <w:rsid w:val="00A76574"/>
    <w:rsid w:val="00A81AC0"/>
    <w:rsid w:val="00A82742"/>
    <w:rsid w:val="00A83741"/>
    <w:rsid w:val="00A84B1A"/>
    <w:rsid w:val="00A87DFC"/>
    <w:rsid w:val="00A90BC6"/>
    <w:rsid w:val="00A91E36"/>
    <w:rsid w:val="00A926DC"/>
    <w:rsid w:val="00A968E0"/>
    <w:rsid w:val="00A97C78"/>
    <w:rsid w:val="00AA0A7E"/>
    <w:rsid w:val="00AA16C6"/>
    <w:rsid w:val="00AA1C6D"/>
    <w:rsid w:val="00AA25BF"/>
    <w:rsid w:val="00AA4F2E"/>
    <w:rsid w:val="00AA5ACA"/>
    <w:rsid w:val="00AA6164"/>
    <w:rsid w:val="00AB18A5"/>
    <w:rsid w:val="00AB373F"/>
    <w:rsid w:val="00AB41D2"/>
    <w:rsid w:val="00AB42EF"/>
    <w:rsid w:val="00AB580C"/>
    <w:rsid w:val="00AB6135"/>
    <w:rsid w:val="00AC09A5"/>
    <w:rsid w:val="00AC2688"/>
    <w:rsid w:val="00AC4C84"/>
    <w:rsid w:val="00AC5727"/>
    <w:rsid w:val="00AC61F5"/>
    <w:rsid w:val="00AD0703"/>
    <w:rsid w:val="00AD0DF8"/>
    <w:rsid w:val="00AD11C6"/>
    <w:rsid w:val="00AD346C"/>
    <w:rsid w:val="00AD3823"/>
    <w:rsid w:val="00AD398E"/>
    <w:rsid w:val="00AE00E9"/>
    <w:rsid w:val="00AE0CFC"/>
    <w:rsid w:val="00AE1EAC"/>
    <w:rsid w:val="00AE2368"/>
    <w:rsid w:val="00AE2CEE"/>
    <w:rsid w:val="00AE6575"/>
    <w:rsid w:val="00AE6F89"/>
    <w:rsid w:val="00AF0943"/>
    <w:rsid w:val="00AF7572"/>
    <w:rsid w:val="00AF7AF0"/>
    <w:rsid w:val="00B016D0"/>
    <w:rsid w:val="00B02481"/>
    <w:rsid w:val="00B067A5"/>
    <w:rsid w:val="00B06D87"/>
    <w:rsid w:val="00B073E9"/>
    <w:rsid w:val="00B17791"/>
    <w:rsid w:val="00B17B45"/>
    <w:rsid w:val="00B21B3C"/>
    <w:rsid w:val="00B229C1"/>
    <w:rsid w:val="00B2477C"/>
    <w:rsid w:val="00B24F9D"/>
    <w:rsid w:val="00B25BAE"/>
    <w:rsid w:val="00B3048D"/>
    <w:rsid w:val="00B33B07"/>
    <w:rsid w:val="00B348CB"/>
    <w:rsid w:val="00B37096"/>
    <w:rsid w:val="00B4072D"/>
    <w:rsid w:val="00B50495"/>
    <w:rsid w:val="00B50FDC"/>
    <w:rsid w:val="00B518AB"/>
    <w:rsid w:val="00B51E0C"/>
    <w:rsid w:val="00B527A6"/>
    <w:rsid w:val="00B56244"/>
    <w:rsid w:val="00B60896"/>
    <w:rsid w:val="00B60B4A"/>
    <w:rsid w:val="00B61421"/>
    <w:rsid w:val="00B6268D"/>
    <w:rsid w:val="00B64F12"/>
    <w:rsid w:val="00B723AE"/>
    <w:rsid w:val="00B74F2E"/>
    <w:rsid w:val="00B74F84"/>
    <w:rsid w:val="00B77627"/>
    <w:rsid w:val="00B83D62"/>
    <w:rsid w:val="00B84D8C"/>
    <w:rsid w:val="00B8536C"/>
    <w:rsid w:val="00B85C41"/>
    <w:rsid w:val="00B8729C"/>
    <w:rsid w:val="00B90EF9"/>
    <w:rsid w:val="00B9506F"/>
    <w:rsid w:val="00B9702F"/>
    <w:rsid w:val="00BA0717"/>
    <w:rsid w:val="00BA305F"/>
    <w:rsid w:val="00BA3A63"/>
    <w:rsid w:val="00BA4554"/>
    <w:rsid w:val="00BA4AB6"/>
    <w:rsid w:val="00BA550B"/>
    <w:rsid w:val="00BA738E"/>
    <w:rsid w:val="00BA7BF7"/>
    <w:rsid w:val="00BB323C"/>
    <w:rsid w:val="00BC06B3"/>
    <w:rsid w:val="00BC0B02"/>
    <w:rsid w:val="00BC121A"/>
    <w:rsid w:val="00BC34FE"/>
    <w:rsid w:val="00BC460E"/>
    <w:rsid w:val="00BC5982"/>
    <w:rsid w:val="00BD0B3A"/>
    <w:rsid w:val="00BD440A"/>
    <w:rsid w:val="00BD4621"/>
    <w:rsid w:val="00BD5A18"/>
    <w:rsid w:val="00BD5BE0"/>
    <w:rsid w:val="00BD7D17"/>
    <w:rsid w:val="00BE03C2"/>
    <w:rsid w:val="00BE1E83"/>
    <w:rsid w:val="00BE51A5"/>
    <w:rsid w:val="00BE55E6"/>
    <w:rsid w:val="00BE5A5F"/>
    <w:rsid w:val="00BE5C3A"/>
    <w:rsid w:val="00BE5DCD"/>
    <w:rsid w:val="00BE5EE2"/>
    <w:rsid w:val="00BE73E9"/>
    <w:rsid w:val="00BF02AB"/>
    <w:rsid w:val="00BF0844"/>
    <w:rsid w:val="00BF0ABD"/>
    <w:rsid w:val="00BF1126"/>
    <w:rsid w:val="00BF37C2"/>
    <w:rsid w:val="00BF4254"/>
    <w:rsid w:val="00BF54D0"/>
    <w:rsid w:val="00C01B4F"/>
    <w:rsid w:val="00C0285B"/>
    <w:rsid w:val="00C04017"/>
    <w:rsid w:val="00C0440F"/>
    <w:rsid w:val="00C05E2F"/>
    <w:rsid w:val="00C06249"/>
    <w:rsid w:val="00C073EC"/>
    <w:rsid w:val="00C103E8"/>
    <w:rsid w:val="00C12C4A"/>
    <w:rsid w:val="00C20AEF"/>
    <w:rsid w:val="00C20CA3"/>
    <w:rsid w:val="00C25645"/>
    <w:rsid w:val="00C257AA"/>
    <w:rsid w:val="00C279DA"/>
    <w:rsid w:val="00C31864"/>
    <w:rsid w:val="00C31F6B"/>
    <w:rsid w:val="00C33F2B"/>
    <w:rsid w:val="00C35A5D"/>
    <w:rsid w:val="00C400B7"/>
    <w:rsid w:val="00C4680B"/>
    <w:rsid w:val="00C510D2"/>
    <w:rsid w:val="00C513FD"/>
    <w:rsid w:val="00C519D1"/>
    <w:rsid w:val="00C54B2C"/>
    <w:rsid w:val="00C56377"/>
    <w:rsid w:val="00C56496"/>
    <w:rsid w:val="00C567F7"/>
    <w:rsid w:val="00C60E74"/>
    <w:rsid w:val="00C62CBE"/>
    <w:rsid w:val="00C65729"/>
    <w:rsid w:val="00C668D7"/>
    <w:rsid w:val="00C70729"/>
    <w:rsid w:val="00C721DE"/>
    <w:rsid w:val="00C743B6"/>
    <w:rsid w:val="00C76EFF"/>
    <w:rsid w:val="00C818EA"/>
    <w:rsid w:val="00C81CAB"/>
    <w:rsid w:val="00C82A48"/>
    <w:rsid w:val="00C87A7C"/>
    <w:rsid w:val="00C87EE1"/>
    <w:rsid w:val="00C9057E"/>
    <w:rsid w:val="00C93845"/>
    <w:rsid w:val="00C94198"/>
    <w:rsid w:val="00C97786"/>
    <w:rsid w:val="00CA00FE"/>
    <w:rsid w:val="00CA4E8F"/>
    <w:rsid w:val="00CA5667"/>
    <w:rsid w:val="00CA5698"/>
    <w:rsid w:val="00CB10DF"/>
    <w:rsid w:val="00CC0C64"/>
    <w:rsid w:val="00CD1FDE"/>
    <w:rsid w:val="00CD5167"/>
    <w:rsid w:val="00CD5D96"/>
    <w:rsid w:val="00CD7003"/>
    <w:rsid w:val="00CE03D7"/>
    <w:rsid w:val="00CE2ABD"/>
    <w:rsid w:val="00CE619C"/>
    <w:rsid w:val="00CE7C22"/>
    <w:rsid w:val="00CF164E"/>
    <w:rsid w:val="00CF1E6F"/>
    <w:rsid w:val="00CF5A83"/>
    <w:rsid w:val="00CF5F3F"/>
    <w:rsid w:val="00CF6BD8"/>
    <w:rsid w:val="00D0792E"/>
    <w:rsid w:val="00D1144F"/>
    <w:rsid w:val="00D11782"/>
    <w:rsid w:val="00D132AA"/>
    <w:rsid w:val="00D13F0B"/>
    <w:rsid w:val="00D15CB2"/>
    <w:rsid w:val="00D16A27"/>
    <w:rsid w:val="00D16EE5"/>
    <w:rsid w:val="00D171A3"/>
    <w:rsid w:val="00D17AA8"/>
    <w:rsid w:val="00D21835"/>
    <w:rsid w:val="00D22E30"/>
    <w:rsid w:val="00D276DD"/>
    <w:rsid w:val="00D27BE3"/>
    <w:rsid w:val="00D30DC6"/>
    <w:rsid w:val="00D3353D"/>
    <w:rsid w:val="00D337A9"/>
    <w:rsid w:val="00D379BB"/>
    <w:rsid w:val="00D4069B"/>
    <w:rsid w:val="00D46845"/>
    <w:rsid w:val="00D50677"/>
    <w:rsid w:val="00D50F75"/>
    <w:rsid w:val="00D52287"/>
    <w:rsid w:val="00D53974"/>
    <w:rsid w:val="00D56247"/>
    <w:rsid w:val="00D57D43"/>
    <w:rsid w:val="00D62B65"/>
    <w:rsid w:val="00D62C70"/>
    <w:rsid w:val="00D736B1"/>
    <w:rsid w:val="00D7386B"/>
    <w:rsid w:val="00D73A89"/>
    <w:rsid w:val="00D753A6"/>
    <w:rsid w:val="00D756A4"/>
    <w:rsid w:val="00D816B7"/>
    <w:rsid w:val="00D86C1D"/>
    <w:rsid w:val="00D87105"/>
    <w:rsid w:val="00D87DC2"/>
    <w:rsid w:val="00D910EF"/>
    <w:rsid w:val="00D96836"/>
    <w:rsid w:val="00D97884"/>
    <w:rsid w:val="00DA0178"/>
    <w:rsid w:val="00DA149E"/>
    <w:rsid w:val="00DA29FD"/>
    <w:rsid w:val="00DA6794"/>
    <w:rsid w:val="00DA6E02"/>
    <w:rsid w:val="00DA7442"/>
    <w:rsid w:val="00DB0ABD"/>
    <w:rsid w:val="00DB21ED"/>
    <w:rsid w:val="00DB385F"/>
    <w:rsid w:val="00DB3F56"/>
    <w:rsid w:val="00DB4919"/>
    <w:rsid w:val="00DB4BD7"/>
    <w:rsid w:val="00DB61A8"/>
    <w:rsid w:val="00DC1455"/>
    <w:rsid w:val="00DC205B"/>
    <w:rsid w:val="00DC469D"/>
    <w:rsid w:val="00DC61C6"/>
    <w:rsid w:val="00DD1C60"/>
    <w:rsid w:val="00DD214E"/>
    <w:rsid w:val="00DD3503"/>
    <w:rsid w:val="00DD4576"/>
    <w:rsid w:val="00DD50E8"/>
    <w:rsid w:val="00DD5264"/>
    <w:rsid w:val="00DD7FC8"/>
    <w:rsid w:val="00DE06DB"/>
    <w:rsid w:val="00DE079C"/>
    <w:rsid w:val="00DE6AF8"/>
    <w:rsid w:val="00DE79D8"/>
    <w:rsid w:val="00DF0345"/>
    <w:rsid w:val="00DF0F93"/>
    <w:rsid w:val="00DF15C4"/>
    <w:rsid w:val="00DF6F18"/>
    <w:rsid w:val="00E01E4F"/>
    <w:rsid w:val="00E05BEE"/>
    <w:rsid w:val="00E06F20"/>
    <w:rsid w:val="00E1191D"/>
    <w:rsid w:val="00E123F2"/>
    <w:rsid w:val="00E13355"/>
    <w:rsid w:val="00E14044"/>
    <w:rsid w:val="00E14E38"/>
    <w:rsid w:val="00E16928"/>
    <w:rsid w:val="00E16EEE"/>
    <w:rsid w:val="00E17638"/>
    <w:rsid w:val="00E21AC0"/>
    <w:rsid w:val="00E24743"/>
    <w:rsid w:val="00E26504"/>
    <w:rsid w:val="00E313D2"/>
    <w:rsid w:val="00E31D4D"/>
    <w:rsid w:val="00E32B46"/>
    <w:rsid w:val="00E35497"/>
    <w:rsid w:val="00E365C9"/>
    <w:rsid w:val="00E378D7"/>
    <w:rsid w:val="00E40117"/>
    <w:rsid w:val="00E40DD5"/>
    <w:rsid w:val="00E4420E"/>
    <w:rsid w:val="00E44AF5"/>
    <w:rsid w:val="00E45362"/>
    <w:rsid w:val="00E474CC"/>
    <w:rsid w:val="00E4762B"/>
    <w:rsid w:val="00E52EF5"/>
    <w:rsid w:val="00E5331F"/>
    <w:rsid w:val="00E54A81"/>
    <w:rsid w:val="00E54BD5"/>
    <w:rsid w:val="00E55881"/>
    <w:rsid w:val="00E56054"/>
    <w:rsid w:val="00E56DE4"/>
    <w:rsid w:val="00E57B98"/>
    <w:rsid w:val="00E609B6"/>
    <w:rsid w:val="00E657FD"/>
    <w:rsid w:val="00E66285"/>
    <w:rsid w:val="00E70467"/>
    <w:rsid w:val="00E72B12"/>
    <w:rsid w:val="00E72F99"/>
    <w:rsid w:val="00E73104"/>
    <w:rsid w:val="00E73A75"/>
    <w:rsid w:val="00E73FFB"/>
    <w:rsid w:val="00E75A39"/>
    <w:rsid w:val="00E76117"/>
    <w:rsid w:val="00E7749C"/>
    <w:rsid w:val="00E77E3F"/>
    <w:rsid w:val="00E8331E"/>
    <w:rsid w:val="00E85568"/>
    <w:rsid w:val="00E85B8F"/>
    <w:rsid w:val="00E870B6"/>
    <w:rsid w:val="00E872E3"/>
    <w:rsid w:val="00E87486"/>
    <w:rsid w:val="00E87933"/>
    <w:rsid w:val="00E90097"/>
    <w:rsid w:val="00E91865"/>
    <w:rsid w:val="00E929B6"/>
    <w:rsid w:val="00E929EB"/>
    <w:rsid w:val="00E93A50"/>
    <w:rsid w:val="00E94DFF"/>
    <w:rsid w:val="00E95B08"/>
    <w:rsid w:val="00E97EC0"/>
    <w:rsid w:val="00EA3004"/>
    <w:rsid w:val="00EA59DE"/>
    <w:rsid w:val="00EA75FB"/>
    <w:rsid w:val="00EB0712"/>
    <w:rsid w:val="00EB0B20"/>
    <w:rsid w:val="00EB122A"/>
    <w:rsid w:val="00EB19B6"/>
    <w:rsid w:val="00EB3D7D"/>
    <w:rsid w:val="00EB4E72"/>
    <w:rsid w:val="00EB5695"/>
    <w:rsid w:val="00EB5758"/>
    <w:rsid w:val="00EC22EE"/>
    <w:rsid w:val="00EC5A04"/>
    <w:rsid w:val="00EC6D46"/>
    <w:rsid w:val="00EC7E68"/>
    <w:rsid w:val="00ED00D2"/>
    <w:rsid w:val="00ED1A0E"/>
    <w:rsid w:val="00ED45B7"/>
    <w:rsid w:val="00ED5F7B"/>
    <w:rsid w:val="00EE17F5"/>
    <w:rsid w:val="00EE4B0A"/>
    <w:rsid w:val="00EE565A"/>
    <w:rsid w:val="00EE5C4E"/>
    <w:rsid w:val="00EF00AD"/>
    <w:rsid w:val="00EF0519"/>
    <w:rsid w:val="00EF191D"/>
    <w:rsid w:val="00EF1D2A"/>
    <w:rsid w:val="00F011F7"/>
    <w:rsid w:val="00F057AC"/>
    <w:rsid w:val="00F05B20"/>
    <w:rsid w:val="00F069F8"/>
    <w:rsid w:val="00F14273"/>
    <w:rsid w:val="00F15090"/>
    <w:rsid w:val="00F163F4"/>
    <w:rsid w:val="00F16AE8"/>
    <w:rsid w:val="00F17FCF"/>
    <w:rsid w:val="00F210CC"/>
    <w:rsid w:val="00F21289"/>
    <w:rsid w:val="00F21CD6"/>
    <w:rsid w:val="00F227CB"/>
    <w:rsid w:val="00F23384"/>
    <w:rsid w:val="00F24352"/>
    <w:rsid w:val="00F34517"/>
    <w:rsid w:val="00F37286"/>
    <w:rsid w:val="00F41336"/>
    <w:rsid w:val="00F41A85"/>
    <w:rsid w:val="00F4700C"/>
    <w:rsid w:val="00F474F5"/>
    <w:rsid w:val="00F51DD9"/>
    <w:rsid w:val="00F54049"/>
    <w:rsid w:val="00F54294"/>
    <w:rsid w:val="00F57E36"/>
    <w:rsid w:val="00F62E00"/>
    <w:rsid w:val="00F6342C"/>
    <w:rsid w:val="00F7116B"/>
    <w:rsid w:val="00F712E0"/>
    <w:rsid w:val="00F717BF"/>
    <w:rsid w:val="00F72B6B"/>
    <w:rsid w:val="00F74244"/>
    <w:rsid w:val="00F77969"/>
    <w:rsid w:val="00F8094F"/>
    <w:rsid w:val="00F8233E"/>
    <w:rsid w:val="00F83EDD"/>
    <w:rsid w:val="00F8535A"/>
    <w:rsid w:val="00F85D07"/>
    <w:rsid w:val="00F91990"/>
    <w:rsid w:val="00F953A0"/>
    <w:rsid w:val="00F95BF6"/>
    <w:rsid w:val="00F96189"/>
    <w:rsid w:val="00F9687F"/>
    <w:rsid w:val="00FA144E"/>
    <w:rsid w:val="00FA4DB6"/>
    <w:rsid w:val="00FA5491"/>
    <w:rsid w:val="00FB1281"/>
    <w:rsid w:val="00FB5074"/>
    <w:rsid w:val="00FC097E"/>
    <w:rsid w:val="00FC5626"/>
    <w:rsid w:val="00FC58ED"/>
    <w:rsid w:val="00FC5965"/>
    <w:rsid w:val="00FC5996"/>
    <w:rsid w:val="00FC5EB5"/>
    <w:rsid w:val="00FD0244"/>
    <w:rsid w:val="00FD05CD"/>
    <w:rsid w:val="00FD21AB"/>
    <w:rsid w:val="00FD356A"/>
    <w:rsid w:val="00FD3E69"/>
    <w:rsid w:val="00FD4740"/>
    <w:rsid w:val="00FD6B8A"/>
    <w:rsid w:val="00FD7CEE"/>
    <w:rsid w:val="00FE0123"/>
    <w:rsid w:val="00FE0DE6"/>
    <w:rsid w:val="00FE47AD"/>
    <w:rsid w:val="00FE4A05"/>
    <w:rsid w:val="00FE4F41"/>
    <w:rsid w:val="00FE6E26"/>
    <w:rsid w:val="00FE6FD2"/>
    <w:rsid w:val="00FF1103"/>
    <w:rsid w:val="00FF1D61"/>
    <w:rsid w:val="00FF3149"/>
    <w:rsid w:val="00FF3C95"/>
    <w:rsid w:val="00FF7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5477"/>
    <w:pPr>
      <w:widowControl w:val="0"/>
      <w:autoSpaceDE w:val="0"/>
      <w:autoSpaceDN w:val="0"/>
      <w:adjustRightInd w:val="0"/>
    </w:pPr>
    <w:rPr>
      <w:lang w:val="be-BY"/>
    </w:rPr>
  </w:style>
  <w:style w:type="paragraph" w:styleId="1">
    <w:name w:val="heading 1"/>
    <w:basedOn w:val="a"/>
    <w:next w:val="a"/>
    <w:qFormat/>
    <w:rsid w:val="004C5805"/>
    <w:pPr>
      <w:keepNext/>
      <w:shd w:val="clear" w:color="auto" w:fill="FFFFFF"/>
      <w:jc w:val="center"/>
      <w:outlineLvl w:val="0"/>
    </w:pPr>
    <w:rPr>
      <w:b/>
      <w:bCs/>
      <w:color w:val="000000"/>
    </w:rPr>
  </w:style>
  <w:style w:type="paragraph" w:styleId="2">
    <w:name w:val="heading 2"/>
    <w:basedOn w:val="a"/>
    <w:next w:val="a"/>
    <w:qFormat/>
    <w:rsid w:val="004C5805"/>
    <w:pPr>
      <w:keepNext/>
      <w:shd w:val="clear" w:color="auto" w:fill="FFFFFF"/>
      <w:ind w:left="-142" w:right="16"/>
      <w:jc w:val="both"/>
      <w:outlineLvl w:val="1"/>
    </w:pPr>
    <w:rPr>
      <w:color w:val="000000"/>
      <w:sz w:val="24"/>
    </w:rPr>
  </w:style>
  <w:style w:type="paragraph" w:styleId="3">
    <w:name w:val="heading 3"/>
    <w:basedOn w:val="a"/>
    <w:next w:val="a"/>
    <w:qFormat/>
    <w:rsid w:val="004C5805"/>
    <w:pPr>
      <w:keepNext/>
      <w:shd w:val="clear" w:color="auto" w:fill="FFFFFF"/>
      <w:ind w:right="-79"/>
      <w:jc w:val="center"/>
      <w:outlineLvl w:val="2"/>
    </w:pPr>
    <w:rPr>
      <w:b/>
      <w:color w:val="000000"/>
      <w:sz w:val="18"/>
    </w:rPr>
  </w:style>
  <w:style w:type="paragraph" w:styleId="4">
    <w:name w:val="heading 4"/>
    <w:basedOn w:val="a"/>
    <w:next w:val="a"/>
    <w:qFormat/>
    <w:rsid w:val="004C5805"/>
    <w:pPr>
      <w:keepNext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4C5805"/>
    <w:pPr>
      <w:keepNext/>
      <w:shd w:val="clear" w:color="auto" w:fill="FFFFFF"/>
      <w:jc w:val="center"/>
      <w:outlineLvl w:val="4"/>
    </w:pPr>
    <w:rPr>
      <w:b/>
      <w:color w:val="000000"/>
      <w:sz w:val="22"/>
    </w:rPr>
  </w:style>
  <w:style w:type="paragraph" w:styleId="6">
    <w:name w:val="heading 6"/>
    <w:basedOn w:val="a"/>
    <w:next w:val="a"/>
    <w:qFormat/>
    <w:rsid w:val="004C5805"/>
    <w:pPr>
      <w:keepNext/>
      <w:shd w:val="clear" w:color="auto" w:fill="FFFFFF"/>
      <w:ind w:right="-79"/>
      <w:jc w:val="center"/>
      <w:outlineLvl w:val="5"/>
    </w:pPr>
    <w:rPr>
      <w:b/>
      <w:color w:val="000000"/>
      <w:sz w:val="24"/>
    </w:rPr>
  </w:style>
  <w:style w:type="paragraph" w:styleId="7">
    <w:name w:val="heading 7"/>
    <w:basedOn w:val="a"/>
    <w:next w:val="a"/>
    <w:qFormat/>
    <w:rsid w:val="004C5805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4C5805"/>
    <w:pPr>
      <w:shd w:val="clear" w:color="auto" w:fill="FFFFFF"/>
      <w:ind w:firstLine="96"/>
    </w:pPr>
    <w:rPr>
      <w:b/>
      <w:bCs/>
      <w:color w:val="000000"/>
    </w:rPr>
  </w:style>
  <w:style w:type="paragraph" w:styleId="a4">
    <w:name w:val="Block Text"/>
    <w:basedOn w:val="a"/>
    <w:rsid w:val="004C5805"/>
    <w:pPr>
      <w:shd w:val="clear" w:color="auto" w:fill="FFFFFF"/>
      <w:ind w:left="-142" w:right="16"/>
      <w:jc w:val="center"/>
    </w:pPr>
    <w:rPr>
      <w:b/>
      <w:bCs/>
      <w:color w:val="000000"/>
    </w:rPr>
  </w:style>
  <w:style w:type="paragraph" w:customStyle="1" w:styleId="10">
    <w:name w:val="Обычный1"/>
    <w:rsid w:val="004C5805"/>
    <w:pPr>
      <w:widowControl w:val="0"/>
      <w:spacing w:line="280" w:lineRule="auto"/>
      <w:ind w:firstLine="560"/>
    </w:pPr>
    <w:rPr>
      <w:snapToGrid w:val="0"/>
    </w:rPr>
  </w:style>
  <w:style w:type="paragraph" w:styleId="a5">
    <w:name w:val="Title"/>
    <w:basedOn w:val="a"/>
    <w:qFormat/>
    <w:rsid w:val="004C5805"/>
    <w:pPr>
      <w:shd w:val="clear" w:color="auto" w:fill="FFFFFF"/>
      <w:jc w:val="center"/>
    </w:pPr>
    <w:rPr>
      <w:b/>
      <w:color w:val="000000"/>
      <w:sz w:val="22"/>
    </w:rPr>
  </w:style>
  <w:style w:type="paragraph" w:styleId="20">
    <w:name w:val="Body Text Indent 2"/>
    <w:basedOn w:val="a"/>
    <w:rsid w:val="004C5805"/>
    <w:pPr>
      <w:ind w:left="5529"/>
    </w:pPr>
    <w:rPr>
      <w:sz w:val="24"/>
      <w:lang w:val="ru-RU"/>
    </w:rPr>
  </w:style>
  <w:style w:type="paragraph" w:styleId="21">
    <w:name w:val="Body Text 2"/>
    <w:basedOn w:val="a"/>
    <w:rsid w:val="004C5805"/>
    <w:pPr>
      <w:jc w:val="center"/>
    </w:pPr>
    <w:rPr>
      <w:sz w:val="28"/>
      <w:lang w:val="ru-RU"/>
    </w:rPr>
  </w:style>
  <w:style w:type="paragraph" w:styleId="30">
    <w:name w:val="Body Text Indent 3"/>
    <w:basedOn w:val="a"/>
    <w:rsid w:val="004C5805"/>
    <w:pPr>
      <w:ind w:firstLine="567"/>
    </w:pPr>
    <w:rPr>
      <w:sz w:val="28"/>
    </w:rPr>
  </w:style>
  <w:style w:type="paragraph" w:styleId="a6">
    <w:name w:val="Body Text"/>
    <w:basedOn w:val="a"/>
    <w:rsid w:val="004C5805"/>
    <w:pPr>
      <w:widowControl/>
      <w:autoSpaceDE/>
      <w:autoSpaceDN/>
      <w:adjustRightInd/>
      <w:jc w:val="both"/>
    </w:pPr>
    <w:rPr>
      <w:sz w:val="28"/>
      <w:lang w:val="ru-RU"/>
    </w:rPr>
  </w:style>
  <w:style w:type="paragraph" w:styleId="a7">
    <w:name w:val="header"/>
    <w:basedOn w:val="a"/>
    <w:rsid w:val="004C5805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4C5805"/>
  </w:style>
  <w:style w:type="paragraph" w:styleId="a9">
    <w:name w:val="footer"/>
    <w:basedOn w:val="a"/>
    <w:rsid w:val="004C5805"/>
    <w:pPr>
      <w:tabs>
        <w:tab w:val="center" w:pos="4153"/>
        <w:tab w:val="right" w:pos="8306"/>
      </w:tabs>
    </w:pPr>
  </w:style>
  <w:style w:type="paragraph" w:styleId="aa">
    <w:name w:val="Balloon Text"/>
    <w:basedOn w:val="a"/>
    <w:semiHidden/>
    <w:rsid w:val="00BC34FE"/>
    <w:rPr>
      <w:rFonts w:ascii="Tahoma" w:hAnsi="Tahoma" w:cs="Tahoma"/>
      <w:sz w:val="16"/>
      <w:szCs w:val="16"/>
    </w:rPr>
  </w:style>
  <w:style w:type="paragraph" w:styleId="ab">
    <w:name w:val="Document Map"/>
    <w:basedOn w:val="a"/>
    <w:semiHidden/>
    <w:rsid w:val="0068543B"/>
    <w:pPr>
      <w:shd w:val="clear" w:color="auto" w:fill="000080"/>
    </w:pPr>
    <w:rPr>
      <w:rFonts w:ascii="Tahoma" w:hAnsi="Tahoma" w:cs="Tahoma"/>
    </w:rPr>
  </w:style>
  <w:style w:type="character" w:styleId="ac">
    <w:name w:val="Hyperlink"/>
    <w:rsid w:val="00DF6F18"/>
    <w:rPr>
      <w:color w:val="0000FF"/>
      <w:u w:val="single"/>
    </w:rPr>
  </w:style>
  <w:style w:type="paragraph" w:styleId="ad">
    <w:name w:val="Plain Text"/>
    <w:basedOn w:val="a"/>
    <w:link w:val="ae"/>
    <w:rsid w:val="00C93845"/>
    <w:pPr>
      <w:widowControl/>
      <w:autoSpaceDE/>
      <w:autoSpaceDN/>
      <w:adjustRightInd/>
    </w:pPr>
    <w:rPr>
      <w:rFonts w:ascii="Courier New" w:hAnsi="Courier New"/>
      <w:lang w:val="ru-RU"/>
    </w:rPr>
  </w:style>
  <w:style w:type="character" w:customStyle="1" w:styleId="ae">
    <w:name w:val="Текст Знак"/>
    <w:link w:val="ad"/>
    <w:rsid w:val="00C93845"/>
    <w:rPr>
      <w:rFonts w:ascii="Courier New" w:hAnsi="Courier New"/>
    </w:rPr>
  </w:style>
  <w:style w:type="paragraph" w:styleId="af">
    <w:name w:val="List Paragraph"/>
    <w:basedOn w:val="a"/>
    <w:qFormat/>
    <w:rsid w:val="009138F2"/>
    <w:pPr>
      <w:widowControl/>
      <w:autoSpaceDE/>
      <w:autoSpaceDN/>
      <w:adjustRightInd/>
      <w:spacing w:after="200" w:line="276" w:lineRule="auto"/>
      <w:ind w:left="720" w:hanging="357"/>
      <w:contextualSpacing/>
      <w:jc w:val="both"/>
    </w:pPr>
    <w:rPr>
      <w:rFonts w:ascii="Calibri" w:hAnsi="Calibr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75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0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\&#1056;&#1072;&#1076;&#1082;&#1077;&#1074;&#1080;&#1095;\&#1053;&#1072;&#1087;&#1088;&#1072;&#1074;&#1083;&#1077;&#1085;&#1080;&#1077;%20&#1087;&#1088;&#1086;&#1090;&#1086;&#1082;&#1086;&#1083;&#1086;&#1074;\&#1057;&#1091;&#1076;\&#1041;&#1083;&#1072;&#1085;&#1082;%20&#1087;&#1080;&#1089;&#1100;&#1084;&#1072;&#1062;&#1077;&#1085;&#1090;&#1088;&#1072;&#1083;&#1100;&#1085;&#1099;&#1081;%20&#1072;&#1087;&#1087;&#1072;&#1088;&#1072;&#109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письмаЦентральный аппарат</Template>
  <TotalTime>0</TotalTime>
  <Pages>1</Pages>
  <Words>235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ДЗЯРЖАЎНАЯ ІНСПЕКЦЫЯ</vt:lpstr>
    </vt:vector>
  </TitlesOfParts>
  <Company>Office</Company>
  <LinksUpToDate>false</LinksUpToDate>
  <CharactersWithSpaces>2004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ДЗЯРЖАЎНАЯ ІНСПЕКЦЫЯ</dc:title>
  <dc:subject/>
  <dc:creator>Быстров Анатолий Влпдимирович</dc:creator>
  <cp:keywords/>
  <cp:lastModifiedBy>Пользователь Windows</cp:lastModifiedBy>
  <cp:revision>2</cp:revision>
  <cp:lastPrinted>2020-04-14T11:58:00Z</cp:lastPrinted>
  <dcterms:created xsi:type="dcterms:W3CDTF">2020-04-15T12:48:00Z</dcterms:created>
  <dcterms:modified xsi:type="dcterms:W3CDTF">2020-04-15T12:48:00Z</dcterms:modified>
</cp:coreProperties>
</file>